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18BFC" w14:textId="77777777" w:rsidR="00DF533F" w:rsidRPr="00DF533F" w:rsidRDefault="00DF533F" w:rsidP="00DF533F">
      <w:pPr>
        <w:pStyle w:val="T21ptblau-Impressum"/>
        <w:rPr>
          <w:rFonts w:ascii="Segoe UI" w:hAnsi="Segoe UI"/>
          <w:sz w:val="18"/>
          <w:szCs w:val="18"/>
          <w:lang w:eastAsia="fr-CH"/>
        </w:rPr>
      </w:pPr>
      <w:r w:rsidRPr="00DF533F">
        <w:rPr>
          <w:lang w:eastAsia="fr-CH"/>
        </w:rPr>
        <w:t>Verbindliche Anmeldung für die Regionalisierung </w:t>
      </w:r>
      <w:r w:rsidRPr="00DF533F">
        <w:rPr>
          <w:lang w:eastAsia="fr-CH"/>
        </w:rPr>
        <w:br/>
        <w:t>eines Weiterbildungs-Kurses </w:t>
      </w:r>
    </w:p>
    <w:p w14:paraId="00241978" w14:textId="77777777" w:rsidR="00DF533F" w:rsidRPr="00DF533F" w:rsidRDefault="00DF533F" w:rsidP="00DF533F">
      <w:pPr>
        <w:spacing w:after="0"/>
        <w:jc w:val="center"/>
        <w:textAlignment w:val="baseline"/>
        <w:rPr>
          <w:rFonts w:ascii="Segoe UI" w:eastAsia="Times New Roman" w:hAnsi="Segoe UI" w:cs="Segoe UI"/>
          <w:color w:val="007AC3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color w:val="007AC3"/>
          <w:sz w:val="28"/>
          <w:szCs w:val="28"/>
          <w:lang w:eastAsia="fr-CH"/>
        </w:rPr>
        <w:t> </w:t>
      </w:r>
    </w:p>
    <w:p w14:paraId="03F1B8AF" w14:textId="42D58893" w:rsidR="00DF533F" w:rsidRPr="00DF533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Wir wünschen, dass der Kurs 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an folgendem Datum in unserer Region stattfindet: </w:t>
      </w:r>
    </w:p>
    <w:p w14:paraId="6B46CBDE" w14:textId="694CD779" w:rsidR="00DF533F" w:rsidRPr="00DF533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1. Priorität Datum: </w:t>
      </w:r>
      <w:r w:rsidRPr="00DF533F">
        <w:rPr>
          <w:rFonts w:ascii="Calibri" w:eastAsia="Times New Roman" w:hAnsi="Calibri" w:cs="Calibri"/>
          <w:sz w:val="22"/>
          <w:szCs w:val="22"/>
          <w:lang w:eastAsia="fr-CH"/>
        </w:rPr>
        <w:tab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</w:p>
    <w:p w14:paraId="1607F800" w14:textId="70CDB868" w:rsidR="00DF533F" w:rsidRPr="00DF533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2. Priorität Datum: </w:t>
      </w:r>
      <w:r w:rsidRPr="00DF533F">
        <w:rPr>
          <w:rFonts w:ascii="Calibri" w:eastAsia="Times New Roman" w:hAnsi="Calibri" w:cs="Calibri"/>
          <w:sz w:val="22"/>
          <w:szCs w:val="22"/>
          <w:lang w:eastAsia="fr-CH"/>
        </w:rPr>
        <w:tab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4AC1DE5B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0A7C3868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Bitte geben Sie den Namen des Kursortes und die genaue Adresse für die Kursausschreibung an: </w:t>
      </w:r>
    </w:p>
    <w:tbl>
      <w:tblPr>
        <w:tblW w:w="88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6708"/>
      </w:tblGrid>
      <w:tr w:rsidR="00DF533F" w:rsidRPr="00DF533F" w14:paraId="6FC8C95F" w14:textId="77777777" w:rsidTr="00C30705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8C9E1C" w14:textId="77777777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Name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br/>
            </w: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Adresse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br/>
            </w: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PLZ &amp; Ort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6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A7814" w14:textId="56F016CB" w:rsidR="00DF533F" w:rsidRPr="00DF533F" w:rsidRDefault="00C30705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</w:p>
          <w:p w14:paraId="43FD8449" w14:textId="77777777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</w:tbl>
    <w:p w14:paraId="04E22E16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740EBD1C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Ansprechperson für die Organisation des Kurses für das SKJV ist folgende Person: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2460"/>
        <w:gridCol w:w="1725"/>
        <w:gridCol w:w="2625"/>
      </w:tblGrid>
      <w:tr w:rsidR="00DF533F" w:rsidRPr="00DF533F" w14:paraId="1A8C7BB4" w14:textId="77777777" w:rsidTr="00DF533F">
        <w:trPr>
          <w:trHeight w:val="300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79C112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Name, Vorname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0D0F0" w14:textId="0065F40B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</w:p>
        </w:tc>
      </w:tr>
      <w:tr w:rsidR="00DF533F" w:rsidRPr="00DF533F" w14:paraId="57E38AD0" w14:textId="77777777" w:rsidTr="00DF533F">
        <w:trPr>
          <w:trHeight w:val="300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26D41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Funktion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60751" w14:textId="7C54ACFC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  <w:tr w:rsidR="00DF533F" w:rsidRPr="00DF533F" w14:paraId="4042ABD3" w14:textId="77777777" w:rsidTr="00DF533F">
        <w:trPr>
          <w:trHeight w:val="300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125FA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Adresse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ACE8B" w14:textId="5FD0BCE6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  <w:tr w:rsidR="00DF533F" w:rsidRPr="00DF533F" w14:paraId="5064EFEB" w14:textId="77777777" w:rsidTr="00DF533F">
        <w:trPr>
          <w:trHeight w:val="300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684E8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E-Mail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5AE84" w14:textId="39FEADF6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  <w:tr w:rsidR="00DF533F" w:rsidRPr="00DF533F" w14:paraId="20CAF7D0" w14:textId="77777777" w:rsidTr="00DF533F">
        <w:trPr>
          <w:trHeight w:val="300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54EEC6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Telefon Zentrale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90B0F" w14:textId="4D37F6F9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9EBDB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b/>
                <w:bCs/>
                <w:sz w:val="22"/>
                <w:szCs w:val="22"/>
                <w:lang w:eastAsia="fr-CH"/>
              </w:rPr>
              <w:t>Telefon direkt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A0D3F" w14:textId="44588634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</w:tbl>
    <w:p w14:paraId="2591BCCF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6305074C" w14:textId="77777777" w:rsidR="00DF533F" w:rsidRPr="00DF533F" w:rsidRDefault="00DF533F" w:rsidP="00DF533F">
      <w:pPr>
        <w:spacing w:after="0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>Mittagessen / Kaffeepausen: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Die gemeinsame Verpflegung der Kursteilnehmenden wird organisiert und dem SKJV in Rechnung gestellt. (max. CHF 25.- / Tag / Teilnehmende)</w:t>
      </w: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</w:tblGrid>
      <w:tr w:rsidR="00DF533F" w:rsidRPr="00DF533F" w14:paraId="39017AE4" w14:textId="77777777" w:rsidTr="00DF533F">
        <w:trPr>
          <w:trHeight w:val="30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5CDFE" w14:textId="77777777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Ja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EC6BE1" w14:textId="699A2AA6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37214" w14:textId="77777777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6C2CDB" w14:textId="77777777" w:rsidR="00DF533F" w:rsidRPr="00DF533F" w:rsidRDefault="00DF533F" w:rsidP="00DF533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</w:tbl>
    <w:p w14:paraId="08D4528D" w14:textId="77777777" w:rsidR="00DF533F" w:rsidRPr="00DF533F" w:rsidRDefault="00DF533F" w:rsidP="00DF533F">
      <w:pPr>
        <w:spacing w:after="0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546F96E8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>Kursraum: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Vorausgesetzt wird ein Kursraum für </w:t>
      </w: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>18 Personen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mit U-Bestuhlung inkl. ein Laptop, ein </w:t>
      </w:r>
      <w:proofErr w:type="spellStart"/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Beamer</w:t>
      </w:r>
      <w:proofErr w:type="spellEnd"/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, Bild und Ton, ein Flipchart, Moderationsmaterial &amp; Internetverbindung.  </w:t>
      </w:r>
    </w:p>
    <w:p w14:paraId="57FD1826" w14:textId="77777777" w:rsidR="00DF533F" w:rsidRPr="00DF533F" w:rsidRDefault="00DF533F" w:rsidP="00DF533F">
      <w:pPr>
        <w:spacing w:after="0"/>
        <w:ind w:left="1125" w:hanging="112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Zusätzlich kann folgendes zur Verfügung gestellt werden: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25"/>
        <w:gridCol w:w="1275"/>
        <w:gridCol w:w="1260"/>
        <w:gridCol w:w="1710"/>
      </w:tblGrid>
      <w:tr w:rsidR="00DF533F" w:rsidRPr="00DF533F" w14:paraId="3F332F16" w14:textId="77777777" w:rsidTr="00DF533F">
        <w:trPr>
          <w:trHeight w:val="30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449CA" w14:textId="77777777" w:rsidR="00DF533F" w:rsidRPr="00DF533F" w:rsidRDefault="00DF533F" w:rsidP="00DF533F">
            <w:pPr>
              <w:spacing w:before="120" w:after="0"/>
              <w:ind w:lef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Gruppenraum: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F9803" w14:textId="77777777" w:rsidR="00DF533F" w:rsidRPr="00DF533F" w:rsidRDefault="00DF533F" w:rsidP="00DF533F">
            <w:pPr>
              <w:spacing w:before="120"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Ja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76576" w14:textId="54F250AC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C2673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Nein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3BE7AA" w14:textId="63CDC575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</w:tr>
      <w:tr w:rsidR="00DF533F" w:rsidRPr="00DF533F" w14:paraId="347B229E" w14:textId="77777777" w:rsidTr="00DF533F">
        <w:trPr>
          <w:trHeight w:val="30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24007" w14:textId="77777777" w:rsidR="00DF533F" w:rsidRPr="00DF533F" w:rsidRDefault="00DF533F" w:rsidP="00DF533F">
            <w:pPr>
              <w:spacing w:before="120" w:after="0"/>
              <w:ind w:lef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Falls ja: Anzahl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5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F08A3" w14:textId="2AFC63C7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  <w:tr w:rsidR="00DF533F" w:rsidRPr="00DF533F" w14:paraId="6666154A" w14:textId="77777777" w:rsidTr="00DF533F">
        <w:trPr>
          <w:trHeight w:val="30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BD339" w14:textId="77777777" w:rsidR="00DF533F" w:rsidRPr="00DF533F" w:rsidRDefault="00DF533F" w:rsidP="00DF533F">
            <w:pPr>
              <w:spacing w:before="120" w:after="0"/>
              <w:ind w:lef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Anderes: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5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32B04" w14:textId="697A7D07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</w:tbl>
    <w:p w14:paraId="754B93BE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6F6FD462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>Ausweispflicht: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Die Kursteilnehmenden und die Kursleitende müssen sich für den Zutritt zum Kursort ausweisen können: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</w:tblGrid>
      <w:tr w:rsidR="00DF533F" w:rsidRPr="00DF533F" w14:paraId="2CD4FF0E" w14:textId="77777777" w:rsidTr="00DF533F">
        <w:trPr>
          <w:trHeight w:val="30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3B740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Ja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9F1A2" w14:textId="7D8CD385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87B675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Nein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6F81D8" w14:textId="390CC5CD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</w:tr>
    </w:tbl>
    <w:p w14:paraId="02498FC9" w14:textId="77777777" w:rsidR="00DF533F" w:rsidRPr="00133F2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133F2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09238DEB" w14:textId="77777777" w:rsidR="00DF533F" w:rsidRDefault="00DF533F">
      <w:pPr>
        <w:rPr>
          <w:rFonts w:ascii="Corbel" w:eastAsia="Times New Roman" w:hAnsi="Corbel" w:cs="Segoe UI"/>
          <w:b/>
          <w:bCs/>
          <w:sz w:val="22"/>
          <w:szCs w:val="22"/>
          <w:lang w:eastAsia="fr-CH"/>
        </w:rPr>
      </w:pPr>
      <w:r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br w:type="page"/>
      </w:r>
    </w:p>
    <w:p w14:paraId="5B1DC15F" w14:textId="0B48F675" w:rsidR="00DF533F" w:rsidRPr="00DF533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lastRenderedPageBreak/>
        <w:t>Shuttle-Service: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Der Kursort ist </w:t>
      </w: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>nur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mit einem vom regionalen Anbieter zur Verfügung gestellten Shuttlebus für Kursteilnehmende / Kursleitende zu erreichen, die mit dem ÖV anreisen: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</w:tblGrid>
      <w:tr w:rsidR="00DF533F" w:rsidRPr="00DF533F" w14:paraId="76D2DDF9" w14:textId="77777777" w:rsidTr="00DF533F">
        <w:trPr>
          <w:trHeight w:val="30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9051ED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Ja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A3B79A" w14:textId="2AC5EAAE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78C39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Nein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B5B86" w14:textId="7446D95F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</w:tr>
    </w:tbl>
    <w:p w14:paraId="129A7F70" w14:textId="77777777" w:rsidR="00DF533F" w:rsidRPr="00133F2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133F2F">
        <w:rPr>
          <w:rFonts w:ascii="Corbel" w:eastAsia="Times New Roman" w:hAnsi="Corbel" w:cs="Segoe UI"/>
          <w:sz w:val="16"/>
          <w:szCs w:val="16"/>
          <w:lang w:eastAsia="fr-CH"/>
        </w:rPr>
        <w:t> </w:t>
      </w:r>
    </w:p>
    <w:p w14:paraId="4C17A768" w14:textId="7E1DB98D" w:rsidR="00DF533F" w:rsidRPr="00DF533F" w:rsidRDefault="00DF533F" w:rsidP="00DF533F">
      <w:pPr>
        <w:spacing w:before="120"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Falls ja: Der Shuttle-Service wird ab 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 um 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 xml:space="preserve"> 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Uhr zur Verfügung gestellt. </w:t>
      </w:r>
    </w:p>
    <w:p w14:paraId="423650C0" w14:textId="77777777" w:rsidR="00DF533F" w:rsidRDefault="00DF533F" w:rsidP="00DF533F">
      <w:pPr>
        <w:spacing w:after="0"/>
        <w:jc w:val="both"/>
        <w:textAlignment w:val="baseline"/>
        <w:rPr>
          <w:rFonts w:ascii="Corbel" w:eastAsia="Times New Roman" w:hAnsi="Corbel" w:cs="Segoe UI"/>
          <w:sz w:val="22"/>
          <w:szCs w:val="22"/>
          <w:lang w:eastAsia="fr-CH"/>
        </w:rPr>
      </w:pPr>
    </w:p>
    <w:p w14:paraId="427E11B4" w14:textId="4748782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797A06D2" w14:textId="55B4011E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 xml:space="preserve">Bemerkungen: 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C30705" w:rsidRPr="000556A7">
        <w:rPr>
          <w:rFonts w:ascii="Corbel" w:hAnsi="Corbel" w:cs="Arial"/>
          <w:color w:val="007AC3"/>
          <w:sz w:val="22"/>
        </w:rPr>
        <w:instrText xml:space="preserve"> FORMTEXT </w:instrText>
      </w:r>
      <w:r w:rsidR="00C30705" w:rsidRPr="000556A7">
        <w:rPr>
          <w:rFonts w:ascii="Corbel" w:hAnsi="Corbel" w:cs="Arial"/>
          <w:color w:val="007AC3"/>
          <w:sz w:val="22"/>
          <w:lang w:val="fr-CH"/>
        </w:rPr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separate"/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t> </w:t>
      </w:r>
      <w:r w:rsidR="00C30705" w:rsidRPr="000556A7">
        <w:rPr>
          <w:rFonts w:ascii="Corbel" w:hAnsi="Corbel" w:cs="Arial"/>
          <w:color w:val="007AC3"/>
          <w:sz w:val="22"/>
          <w:lang w:val="fr-CH"/>
        </w:rPr>
        <w:fldChar w:fldCharType="end"/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59649DB9" w14:textId="77777777" w:rsidR="00DF533F" w:rsidRDefault="00DF533F" w:rsidP="00DF533F">
      <w:pPr>
        <w:spacing w:after="0"/>
        <w:jc w:val="both"/>
        <w:textAlignment w:val="baseline"/>
        <w:rPr>
          <w:rFonts w:ascii="Corbel" w:eastAsia="Times New Roman" w:hAnsi="Corbel" w:cs="Segoe UI"/>
          <w:sz w:val="22"/>
          <w:szCs w:val="22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 </w:t>
      </w:r>
    </w:p>
    <w:p w14:paraId="04C14ACF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</w:p>
    <w:p w14:paraId="0403B0BB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Als regionaler Anbieter stellen wir sicher, dass die vom SKJV genannten Rahmenbedingungen eingehalten werden.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605"/>
        <w:gridCol w:w="1440"/>
        <w:gridCol w:w="1740"/>
        <w:gridCol w:w="3060"/>
      </w:tblGrid>
      <w:tr w:rsidR="00DF533F" w:rsidRPr="00DF533F" w14:paraId="53950FEB" w14:textId="77777777" w:rsidTr="00DF533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9FA657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Datum: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D181F" w14:textId="17683A03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31FCC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7BA57" w14:textId="77777777" w:rsidR="00DF533F" w:rsidRPr="00DF533F" w:rsidRDefault="00DF533F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DF533F">
              <w:rPr>
                <w:rFonts w:ascii="Corbel" w:eastAsia="Times New Roman" w:hAnsi="Corbel" w:cs="Times New Roman"/>
                <w:sz w:val="22"/>
                <w:szCs w:val="22"/>
                <w:lang w:eastAsia="fr-CH"/>
              </w:rPr>
              <w:t>Vorname, Name:</w:t>
            </w:r>
            <w:r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B45E5D" w14:textId="6E4302BB" w:rsidR="00DF533F" w:rsidRPr="00DF533F" w:rsidRDefault="00C30705" w:rsidP="00DF533F">
            <w:pPr>
              <w:spacing w:before="120"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fr-CH" w:eastAsia="fr-CH"/>
              </w:rPr>
            </w:pP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0556A7">
              <w:rPr>
                <w:rFonts w:ascii="Corbel" w:hAnsi="Corbel" w:cs="Arial"/>
                <w:color w:val="007AC3"/>
                <w:sz w:val="22"/>
              </w:rPr>
              <w:instrText xml:space="preserve"> FORMTEXT </w:instrTex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separate"/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t> </w:t>
            </w:r>
            <w:r w:rsidRPr="000556A7">
              <w:rPr>
                <w:rFonts w:ascii="Corbel" w:hAnsi="Corbel" w:cs="Arial"/>
                <w:color w:val="007AC3"/>
                <w:sz w:val="22"/>
                <w:lang w:val="fr-CH"/>
              </w:rPr>
              <w:fldChar w:fldCharType="end"/>
            </w:r>
            <w:r w:rsidR="00DF533F" w:rsidRPr="00DF533F">
              <w:rPr>
                <w:rFonts w:ascii="Corbel" w:eastAsia="Times New Roman" w:hAnsi="Corbel" w:cs="Times New Roman"/>
                <w:sz w:val="22"/>
                <w:szCs w:val="22"/>
                <w:lang w:val="fr-CH" w:eastAsia="fr-CH"/>
              </w:rPr>
              <w:t> </w:t>
            </w:r>
          </w:p>
        </w:tc>
      </w:tr>
    </w:tbl>
    <w:p w14:paraId="1890870F" w14:textId="77777777" w:rsidR="00DF533F" w:rsidRDefault="00DF533F" w:rsidP="00DF533F">
      <w:pPr>
        <w:spacing w:after="0"/>
        <w:jc w:val="both"/>
        <w:textAlignment w:val="baseline"/>
        <w:rPr>
          <w:rFonts w:ascii="Corbel" w:eastAsia="Times New Roman" w:hAnsi="Corbel" w:cs="Segoe UI"/>
          <w:sz w:val="22"/>
          <w:szCs w:val="22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6D575C9A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</w:p>
    <w:p w14:paraId="7B9A185F" w14:textId="77777777" w:rsidR="00DF533F" w:rsidRPr="00DF533F" w:rsidRDefault="00DF533F" w:rsidP="00DF533F">
      <w:pPr>
        <w:spacing w:after="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fr-CH" w:eastAsia="fr-CH"/>
        </w:rPr>
      </w:pP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Wir bitten Sie, das Formular an</w:t>
      </w:r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 xml:space="preserve"> </w:t>
      </w:r>
      <w:hyperlink r:id="rId11" w:tgtFrame="_blank" w:history="1">
        <w:r w:rsidRPr="00DF533F">
          <w:rPr>
            <w:rFonts w:ascii="Corbel" w:eastAsia="Times New Roman" w:hAnsi="Corbel" w:cs="Segoe UI"/>
            <w:b/>
            <w:bCs/>
            <w:sz w:val="22"/>
            <w:szCs w:val="22"/>
            <w:lang w:eastAsia="fr-CH"/>
          </w:rPr>
          <w:t>weiterbildung@skjv.ch</w:t>
        </w:r>
      </w:hyperlink>
      <w:r w:rsidRPr="00DF533F">
        <w:rPr>
          <w:rFonts w:ascii="Corbel" w:eastAsia="Times New Roman" w:hAnsi="Corbel" w:cs="Segoe UI"/>
          <w:b/>
          <w:bCs/>
          <w:sz w:val="22"/>
          <w:szCs w:val="22"/>
          <w:lang w:eastAsia="fr-CH"/>
        </w:rPr>
        <w:t xml:space="preserve"> </w:t>
      </w:r>
      <w:r w:rsidRPr="00DF533F">
        <w:rPr>
          <w:rFonts w:ascii="Corbel" w:eastAsia="Times New Roman" w:hAnsi="Corbel" w:cs="Segoe UI"/>
          <w:sz w:val="22"/>
          <w:szCs w:val="22"/>
          <w:lang w:eastAsia="fr-CH"/>
        </w:rPr>
        <w:t>zu senden. Herzlichen Dank!</w:t>
      </w:r>
      <w:r w:rsidRPr="00DF533F">
        <w:rPr>
          <w:rFonts w:ascii="Corbel" w:eastAsia="Times New Roman" w:hAnsi="Corbel" w:cs="Segoe UI"/>
          <w:sz w:val="22"/>
          <w:szCs w:val="22"/>
          <w:lang w:val="fr-CH" w:eastAsia="fr-CH"/>
        </w:rPr>
        <w:t> </w:t>
      </w:r>
    </w:p>
    <w:p w14:paraId="684610DE" w14:textId="77777777" w:rsidR="00502D6F" w:rsidRDefault="00502D6F" w:rsidP="0060207B"/>
    <w:sectPr w:rsidR="00502D6F" w:rsidSect="00DF53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835" w:right="1361" w:bottom="1531" w:left="1361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A1359" w14:textId="77777777" w:rsidR="000944B7" w:rsidRDefault="000944B7" w:rsidP="00BA1493">
      <w:pPr>
        <w:spacing w:after="0"/>
      </w:pPr>
      <w:r>
        <w:separator/>
      </w:r>
    </w:p>
  </w:endnote>
  <w:endnote w:type="continuationSeparator" w:id="0">
    <w:p w14:paraId="368E404D" w14:textId="77777777" w:rsidR="000944B7" w:rsidRDefault="000944B7" w:rsidP="00BA14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F4EB4" w14:textId="77777777" w:rsidR="00DF533F" w:rsidRDefault="00DF533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8505"/>
      <w:gridCol w:w="1276"/>
    </w:tblGrid>
    <w:tr w:rsidR="00C37DB9" w:rsidRPr="00C37DB9" w14:paraId="685559C9" w14:textId="77777777" w:rsidTr="00C37DB9">
      <w:tc>
        <w:tcPr>
          <w:tcW w:w="8505" w:type="dxa"/>
        </w:tcPr>
        <w:p w14:paraId="177EFA27" w14:textId="77777777" w:rsidR="00C37DB9" w:rsidRPr="00C37DB9" w:rsidRDefault="00C37DB9" w:rsidP="00C37DB9">
          <w:pPr>
            <w:pStyle w:val="Pieddepage"/>
          </w:pPr>
        </w:p>
      </w:tc>
      <w:tc>
        <w:tcPr>
          <w:tcW w:w="1276" w:type="dxa"/>
        </w:tcPr>
        <w:p w14:paraId="7D4F5AA5" w14:textId="77777777" w:rsidR="00C37DB9" w:rsidRPr="00C37DB9" w:rsidRDefault="00C37DB9" w:rsidP="00C37DB9">
          <w:pPr>
            <w:pStyle w:val="Pieddepage"/>
            <w:jc w:val="right"/>
          </w:pP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PAGE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1</w:t>
          </w:r>
          <w:r w:rsidRPr="00C37DB9">
            <w:rPr>
              <w:bCs/>
            </w:rPr>
            <w:fldChar w:fldCharType="end"/>
          </w:r>
          <w:r w:rsidRPr="00C37DB9">
            <w:rPr>
              <w:lang w:val="de-DE"/>
            </w:rPr>
            <w:t>/</w:t>
          </w: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NUMPAGES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2</w:t>
          </w:r>
          <w:r w:rsidRPr="00C37DB9">
            <w:rPr>
              <w:bCs/>
            </w:rPr>
            <w:fldChar w:fldCharType="end"/>
          </w:r>
        </w:p>
      </w:tc>
    </w:tr>
  </w:tbl>
  <w:p w14:paraId="2D6258F3" w14:textId="77777777" w:rsidR="007055F7" w:rsidRPr="00C37DB9" w:rsidRDefault="007055F7">
    <w:pPr>
      <w:pStyle w:val="Pieddepag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9781"/>
    </w:tblGrid>
    <w:tr w:rsidR="00C37DB9" w14:paraId="29DF2F89" w14:textId="77777777" w:rsidTr="00C37DB9">
      <w:tc>
        <w:tcPr>
          <w:tcW w:w="9781" w:type="dxa"/>
        </w:tcPr>
        <w:p w14:paraId="64FA7996" w14:textId="77777777" w:rsidR="00C37DB9" w:rsidRDefault="00C37DB9" w:rsidP="00C37DB9">
          <w:pPr>
            <w:pStyle w:val="Pieddepage"/>
            <w:spacing w:before="600"/>
          </w:pPr>
          <w:r>
            <w:t>Avenue Beauregard 11 | CH-1700 Fribourg</w:t>
          </w:r>
        </w:p>
        <w:p w14:paraId="78176D12" w14:textId="77777777" w:rsidR="00C37DB9" w:rsidRDefault="00C37DB9" w:rsidP="00C37DB9">
          <w:pPr>
            <w:pStyle w:val="Pieddepage"/>
            <w:spacing w:after="160"/>
          </w:pPr>
          <w:r>
            <w:t xml:space="preserve">+41 26 425 44 00 | </w:t>
          </w:r>
          <w:r w:rsidRPr="00C37DB9">
            <w:t>info@skjv.ch</w:t>
          </w:r>
        </w:p>
        <w:p w14:paraId="35C035DD" w14:textId="77777777" w:rsidR="00C37DB9" w:rsidRDefault="00C37DB9">
          <w:pPr>
            <w:pStyle w:val="Pieddepage"/>
          </w:pPr>
          <w:r>
            <w:t>www.skjv.ch</w:t>
          </w:r>
        </w:p>
      </w:tc>
    </w:tr>
  </w:tbl>
  <w:p w14:paraId="722F62D9" w14:textId="77777777" w:rsidR="007055F7" w:rsidRPr="00C37DB9" w:rsidRDefault="007055F7">
    <w:pPr>
      <w:pStyle w:val="Pieddepag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B55E5" w14:textId="77777777" w:rsidR="000944B7" w:rsidRDefault="000944B7" w:rsidP="00BA1493">
      <w:pPr>
        <w:spacing w:after="0"/>
      </w:pPr>
      <w:r>
        <w:separator/>
      </w:r>
    </w:p>
  </w:footnote>
  <w:footnote w:type="continuationSeparator" w:id="0">
    <w:p w14:paraId="0B1364C7" w14:textId="77777777" w:rsidR="000944B7" w:rsidRDefault="000944B7" w:rsidP="00BA14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C7DF" w14:textId="77777777" w:rsidR="00DF533F" w:rsidRDefault="00DF533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567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81"/>
      <w:gridCol w:w="7924"/>
      <w:gridCol w:w="1276"/>
    </w:tblGrid>
    <w:tr w:rsidR="005B5791" w:rsidRPr="007055F7" w14:paraId="638FC8FF" w14:textId="77777777" w:rsidTr="004424A8">
      <w:tc>
        <w:tcPr>
          <w:tcW w:w="581" w:type="dxa"/>
        </w:tcPr>
        <w:p w14:paraId="2A16A87C" w14:textId="77777777" w:rsidR="005B5791" w:rsidRPr="007055F7" w:rsidRDefault="005B5791" w:rsidP="007055F7">
          <w:pPr>
            <w:pStyle w:val="En-tte"/>
          </w:pPr>
          <w:bookmarkStart w:id="0" w:name="_Hlk118796153"/>
          <w:r>
            <w:t>SKJV</w:t>
          </w:r>
        </w:p>
      </w:tc>
      <w:tc>
        <w:tcPr>
          <w:tcW w:w="7924" w:type="dxa"/>
        </w:tcPr>
        <w:p w14:paraId="424A5ADD" w14:textId="4881DAE0" w:rsidR="005B5791" w:rsidRPr="007055F7" w:rsidRDefault="00DF533F" w:rsidP="007055F7">
          <w:pPr>
            <w:pStyle w:val="En-tte"/>
          </w:pPr>
          <w:r>
            <w:t>Anmeldung für die Regionalisierung eines Weiterbildung-Kurses</w:t>
          </w:r>
        </w:p>
      </w:tc>
      <w:tc>
        <w:tcPr>
          <w:tcW w:w="1276" w:type="dxa"/>
        </w:tcPr>
        <w:p w14:paraId="398CA481" w14:textId="77777777" w:rsidR="005B5791" w:rsidRPr="007055F7" w:rsidRDefault="005B5791" w:rsidP="005B5791">
          <w:pPr>
            <w:pStyle w:val="En-tte"/>
            <w:jc w:val="right"/>
          </w:pPr>
        </w:p>
      </w:tc>
    </w:tr>
    <w:bookmarkEnd w:id="0"/>
  </w:tbl>
  <w:p w14:paraId="1E1EBA34" w14:textId="77777777" w:rsidR="007055F7" w:rsidRDefault="007055F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0" w:type="auto"/>
      <w:tblInd w:w="-567" w:type="dxa"/>
      <w:tblLook w:val="04A0" w:firstRow="1" w:lastRow="0" w:firstColumn="1" w:lastColumn="0" w:noHBand="0" w:noVBand="1"/>
    </w:tblPr>
    <w:tblGrid>
      <w:gridCol w:w="5245"/>
    </w:tblGrid>
    <w:tr w:rsidR="00C11C87" w14:paraId="6A5EFEE7" w14:textId="77777777" w:rsidTr="007055F7">
      <w:tc>
        <w:tcPr>
          <w:tcW w:w="5245" w:type="dxa"/>
        </w:tcPr>
        <w:p w14:paraId="2F58526D" w14:textId="124AE36A" w:rsidR="00C11C87" w:rsidRDefault="00DF533F" w:rsidP="00C11C87">
          <w:pPr>
            <w:pStyle w:val="En-tte"/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59264" behindDoc="1" locked="0" layoutInCell="1" allowOverlap="1" wp14:anchorId="5E031406" wp14:editId="37242510">
                <wp:simplePos x="0" y="0"/>
                <wp:positionH relativeFrom="page">
                  <wp:posOffset>2540</wp:posOffset>
                </wp:positionH>
                <wp:positionV relativeFrom="page">
                  <wp:posOffset>0</wp:posOffset>
                </wp:positionV>
                <wp:extent cx="3006000" cy="997200"/>
                <wp:effectExtent l="0" t="0" r="4445" b="0"/>
                <wp:wrapNone/>
                <wp:docPr id="754400718" name="Grafik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 SKJV.em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6000" cy="99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965E5EB" w14:textId="77777777" w:rsidR="00C11C87" w:rsidRDefault="00C11C87" w:rsidP="007F54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188"/>
    <w:multiLevelType w:val="multilevel"/>
    <w:tmpl w:val="02561874"/>
    <w:lvl w:ilvl="0">
      <w:start w:val="1"/>
      <w:numFmt w:val="decimal"/>
      <w:pStyle w:val="Num3Ebenen"/>
      <w:lvlText w:val="%1."/>
      <w:lvlJc w:val="left"/>
      <w:pPr>
        <w:ind w:left="340" w:hanging="340"/>
      </w:pPr>
      <w:rPr>
        <w:rFonts w:asciiTheme="minorHAnsi" w:hAnsiTheme="minorHAnsi" w:hint="default"/>
        <w:color w:val="auto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4" w:hanging="454"/>
      </w:pPr>
      <w:rPr>
        <w:rFonts w:asciiTheme="minorHAnsi" w:hAnsiTheme="minorHAnsi" w:hint="default"/>
        <w:sz w:val="20"/>
      </w:rPr>
    </w:lvl>
    <w:lvl w:ilvl="2">
      <w:start w:val="1"/>
      <w:numFmt w:val="decimal"/>
      <w:lvlText w:val="%3.%2.%1"/>
      <w:lvlJc w:val="right"/>
      <w:pPr>
        <w:ind w:left="1361" w:hanging="170"/>
      </w:pPr>
      <w:rPr>
        <w:rFonts w:asciiTheme="minorHAnsi" w:hAnsiTheme="minorHAnsi" w:hint="default"/>
        <w:sz w:val="20"/>
      </w:rPr>
    </w:lvl>
    <w:lvl w:ilvl="3">
      <w:start w:val="1"/>
      <w:numFmt w:val="decimal"/>
      <w:lvlText w:val="%4."/>
      <w:lvlJc w:val="left"/>
      <w:pPr>
        <w:ind w:left="3486" w:hanging="25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63" w:hanging="25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40" w:hanging="25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17" w:hanging="25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94" w:hanging="25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871" w:hanging="255"/>
      </w:pPr>
      <w:rPr>
        <w:rFonts w:hint="default"/>
      </w:rPr>
    </w:lvl>
  </w:abstractNum>
  <w:abstractNum w:abstractNumId="1" w15:restartNumberingAfterBreak="0">
    <w:nsid w:val="388330DC"/>
    <w:multiLevelType w:val="multilevel"/>
    <w:tmpl w:val="21144AE2"/>
    <w:lvl w:ilvl="0">
      <w:start w:val="1"/>
      <w:numFmt w:val="bullet"/>
      <w:pStyle w:val="Aufz3Ebenen"/>
      <w:lvlText w:val=""/>
      <w:lvlJc w:val="left"/>
      <w:pPr>
        <w:ind w:left="340" w:hanging="340"/>
      </w:pPr>
      <w:rPr>
        <w:rFonts w:ascii="Wingdings" w:hAnsi="Wingdings" w:hint="default"/>
        <w:color w:val="EF4036" w:themeColor="accent4"/>
      </w:rPr>
    </w:lvl>
    <w:lvl w:ilvl="1">
      <w:start w:val="1"/>
      <w:numFmt w:val="bullet"/>
      <w:lvlText w:val=""/>
      <w:lvlJc w:val="left"/>
      <w:pPr>
        <w:ind w:left="680" w:hanging="340"/>
      </w:pPr>
      <w:rPr>
        <w:rFonts w:ascii="Wingdings" w:hAnsi="Wingdings" w:hint="default"/>
        <w:color w:val="EF4036" w:themeColor="accent4"/>
      </w:rPr>
    </w:lvl>
    <w:lvl w:ilvl="2">
      <w:start w:val="1"/>
      <w:numFmt w:val="bullet"/>
      <w:lvlText w:val=""/>
      <w:lvlJc w:val="left"/>
      <w:pPr>
        <w:ind w:left="1021" w:hanging="341"/>
      </w:pPr>
      <w:rPr>
        <w:rFonts w:ascii="Wingdings" w:hAnsi="Wingdings" w:hint="default"/>
        <w:color w:val="EF4036" w:themeColor="accent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F1F7D89"/>
    <w:multiLevelType w:val="multilevel"/>
    <w:tmpl w:val="503809A2"/>
    <w:lvl w:ilvl="0">
      <w:start w:val="1"/>
      <w:numFmt w:val="lowerLetter"/>
      <w:pStyle w:val="ACB1Eben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648920EB"/>
    <w:multiLevelType w:val="multilevel"/>
    <w:tmpl w:val="0807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 w16cid:durableId="842478971">
    <w:abstractNumId w:val="3"/>
  </w:num>
  <w:num w:numId="2" w16cid:durableId="1244412561">
    <w:abstractNumId w:val="0"/>
  </w:num>
  <w:num w:numId="3" w16cid:durableId="312567066">
    <w:abstractNumId w:val="2"/>
  </w:num>
  <w:num w:numId="4" w16cid:durableId="703481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formatting="1" w:enforcement="1" w:cryptProviderType="rsaAES" w:cryptAlgorithmClass="hash" w:cryptAlgorithmType="typeAny" w:cryptAlgorithmSid="14" w:cryptSpinCount="100000" w:hash="9W5ejNcmchWUQJJFmm+ysWhONm/R08W7kQCrFuD1ocyv8nMGkxC58N00ueNhBCcAbzpSXOk5EDD6zIJF9f1mSw==" w:salt="JP6jVhDTfeBtrkyXT0L+9A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33F"/>
    <w:rsid w:val="000372A3"/>
    <w:rsid w:val="000944B7"/>
    <w:rsid w:val="0009462E"/>
    <w:rsid w:val="000A14D3"/>
    <w:rsid w:val="000C0729"/>
    <w:rsid w:val="000E04E2"/>
    <w:rsid w:val="000F4A35"/>
    <w:rsid w:val="00133F2F"/>
    <w:rsid w:val="00154309"/>
    <w:rsid w:val="00155CF6"/>
    <w:rsid w:val="00162534"/>
    <w:rsid w:val="00192021"/>
    <w:rsid w:val="001A0892"/>
    <w:rsid w:val="001F54F8"/>
    <w:rsid w:val="00210E9D"/>
    <w:rsid w:val="002723F2"/>
    <w:rsid w:val="00384D7D"/>
    <w:rsid w:val="00392356"/>
    <w:rsid w:val="003C33B7"/>
    <w:rsid w:val="004168FE"/>
    <w:rsid w:val="00436224"/>
    <w:rsid w:val="004424A8"/>
    <w:rsid w:val="00502D6F"/>
    <w:rsid w:val="00503C3B"/>
    <w:rsid w:val="00551F87"/>
    <w:rsid w:val="00553947"/>
    <w:rsid w:val="00556C67"/>
    <w:rsid w:val="00563B40"/>
    <w:rsid w:val="0057654B"/>
    <w:rsid w:val="005909BF"/>
    <w:rsid w:val="005B5791"/>
    <w:rsid w:val="0060207B"/>
    <w:rsid w:val="00604F8B"/>
    <w:rsid w:val="006051BB"/>
    <w:rsid w:val="006108B6"/>
    <w:rsid w:val="0066284A"/>
    <w:rsid w:val="006647DA"/>
    <w:rsid w:val="007055F7"/>
    <w:rsid w:val="007133FC"/>
    <w:rsid w:val="007307C1"/>
    <w:rsid w:val="00781D69"/>
    <w:rsid w:val="007F5416"/>
    <w:rsid w:val="008B2C5C"/>
    <w:rsid w:val="008F2A90"/>
    <w:rsid w:val="00956882"/>
    <w:rsid w:val="00974664"/>
    <w:rsid w:val="009D4D8E"/>
    <w:rsid w:val="00A36113"/>
    <w:rsid w:val="00A468E1"/>
    <w:rsid w:val="00A92554"/>
    <w:rsid w:val="00B079F2"/>
    <w:rsid w:val="00B1104E"/>
    <w:rsid w:val="00B53140"/>
    <w:rsid w:val="00B6004D"/>
    <w:rsid w:val="00B62691"/>
    <w:rsid w:val="00B66EF8"/>
    <w:rsid w:val="00B71F77"/>
    <w:rsid w:val="00BA1493"/>
    <w:rsid w:val="00BA1C6A"/>
    <w:rsid w:val="00BB5BC5"/>
    <w:rsid w:val="00BC2B94"/>
    <w:rsid w:val="00C02216"/>
    <w:rsid w:val="00C11C87"/>
    <w:rsid w:val="00C30705"/>
    <w:rsid w:val="00C37DB9"/>
    <w:rsid w:val="00D17859"/>
    <w:rsid w:val="00D350CF"/>
    <w:rsid w:val="00D477A9"/>
    <w:rsid w:val="00DA0BD9"/>
    <w:rsid w:val="00DD3D9E"/>
    <w:rsid w:val="00DF0254"/>
    <w:rsid w:val="00DF533F"/>
    <w:rsid w:val="00E048AE"/>
    <w:rsid w:val="00E353A1"/>
    <w:rsid w:val="00E56717"/>
    <w:rsid w:val="00E61997"/>
    <w:rsid w:val="00E86EF3"/>
    <w:rsid w:val="00EA45A7"/>
    <w:rsid w:val="00F65D38"/>
    <w:rsid w:val="00F72C99"/>
    <w:rsid w:val="00FF1207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B353F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207"/>
  </w:style>
  <w:style w:type="paragraph" w:styleId="Titre1">
    <w:name w:val="heading 1"/>
    <w:basedOn w:val="Normal"/>
    <w:next w:val="Normal"/>
    <w:link w:val="Titre1Car"/>
    <w:uiPriority w:val="9"/>
    <w:qFormat/>
    <w:rsid w:val="004168FE"/>
    <w:pPr>
      <w:keepNext/>
      <w:keepLines/>
      <w:numPr>
        <w:numId w:val="1"/>
      </w:numPr>
      <w:spacing w:before="480" w:after="240"/>
      <w:ind w:left="709" w:hanging="709"/>
      <w:outlineLvl w:val="0"/>
    </w:pPr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paragraph" w:styleId="Titre2">
    <w:name w:val="heading 2"/>
    <w:basedOn w:val="Normal"/>
    <w:next w:val="Normal"/>
    <w:link w:val="Titre2Car"/>
    <w:uiPriority w:val="9"/>
    <w:qFormat/>
    <w:rsid w:val="0009462E"/>
    <w:pPr>
      <w:keepNext/>
      <w:keepLines/>
      <w:numPr>
        <w:ilvl w:val="1"/>
        <w:numId w:val="1"/>
      </w:numPr>
      <w:spacing w:before="360"/>
      <w:ind w:left="709" w:hanging="709"/>
      <w:outlineLvl w:val="1"/>
    </w:pPr>
    <w:rPr>
      <w:rFonts w:asciiTheme="majorHAnsi" w:eastAsiaTheme="majorEastAsia" w:hAnsiTheme="majorHAnsi" w:cstheme="majorBidi"/>
      <w:sz w:val="32"/>
      <w:szCs w:val="26"/>
    </w:rPr>
  </w:style>
  <w:style w:type="paragraph" w:styleId="Titre3">
    <w:name w:val="heading 3"/>
    <w:basedOn w:val="Normal"/>
    <w:next w:val="Normal"/>
    <w:link w:val="Titre3Car"/>
    <w:uiPriority w:val="9"/>
    <w:qFormat/>
    <w:rsid w:val="0009462E"/>
    <w:pPr>
      <w:keepNext/>
      <w:keepLines/>
      <w:numPr>
        <w:ilvl w:val="2"/>
        <w:numId w:val="1"/>
      </w:numPr>
      <w:spacing w:before="200" w:after="100"/>
      <w:ind w:left="709" w:hanging="709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qFormat/>
    <w:rsid w:val="00BA149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BA149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60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BA149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4064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BA149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BA149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BA149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A1493"/>
    <w:pPr>
      <w:spacing w:after="0"/>
    </w:pPr>
  </w:style>
  <w:style w:type="paragraph" w:customStyle="1" w:styleId="T32ptrot">
    <w:name w:val="T 32pt rot"/>
    <w:basedOn w:val="Normal"/>
    <w:next w:val="Normal"/>
    <w:uiPriority w:val="8"/>
    <w:qFormat/>
    <w:rsid w:val="006108B6"/>
    <w:rPr>
      <w:color w:val="EF4036" w:themeColor="accent4"/>
      <w:sz w:val="64"/>
    </w:rPr>
  </w:style>
  <w:style w:type="paragraph" w:customStyle="1" w:styleId="T32ptblau">
    <w:name w:val="T 32pt blau"/>
    <w:basedOn w:val="Normal"/>
    <w:next w:val="Normal"/>
    <w:uiPriority w:val="8"/>
    <w:qFormat/>
    <w:rsid w:val="004168FE"/>
    <w:rPr>
      <w:color w:val="0082C9" w:themeColor="accent1"/>
      <w:sz w:val="64"/>
    </w:rPr>
  </w:style>
  <w:style w:type="paragraph" w:customStyle="1" w:styleId="T21ptblau-Impressum">
    <w:name w:val="T 21pt blau - Impressum"/>
    <w:aliases w:val="Inhaltsverzeichnis usw."/>
    <w:basedOn w:val="T32ptblau"/>
    <w:next w:val="Normal"/>
    <w:uiPriority w:val="8"/>
    <w:qFormat/>
    <w:rsid w:val="0009462E"/>
    <w:rPr>
      <w:sz w:val="42"/>
    </w:rPr>
  </w:style>
  <w:style w:type="paragraph" w:customStyle="1" w:styleId="T10ptfettblauLeadtext">
    <w:name w:val="T 10pt fett blau Leadtext"/>
    <w:basedOn w:val="Normal"/>
    <w:uiPriority w:val="6"/>
    <w:qFormat/>
    <w:rsid w:val="004168FE"/>
    <w:pPr>
      <w:spacing w:before="200" w:after="100"/>
    </w:pPr>
    <w:rPr>
      <w:b/>
      <w:color w:val="0082C9" w:themeColor="accent1"/>
    </w:rPr>
  </w:style>
  <w:style w:type="character" w:customStyle="1" w:styleId="Titre1Car">
    <w:name w:val="Titre 1 Car"/>
    <w:basedOn w:val="Policepardfaut"/>
    <w:link w:val="Titre1"/>
    <w:uiPriority w:val="9"/>
    <w:rsid w:val="004168FE"/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09462E"/>
    <w:rPr>
      <w:rFonts w:asciiTheme="majorHAnsi" w:eastAsiaTheme="majorEastAsia" w:hAnsiTheme="majorHAnsi" w:cstheme="majorBidi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9462E"/>
    <w:rPr>
      <w:rFonts w:asciiTheme="majorHAnsi" w:eastAsiaTheme="majorEastAsia" w:hAnsiTheme="majorHAnsi" w:cstheme="majorBidi"/>
      <w:b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D350CF"/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92554"/>
    <w:rPr>
      <w:rFonts w:asciiTheme="majorHAnsi" w:eastAsiaTheme="majorEastAsia" w:hAnsiTheme="majorHAnsi" w:cstheme="majorBidi"/>
      <w:color w:val="0060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92554"/>
    <w:rPr>
      <w:rFonts w:asciiTheme="majorHAnsi" w:eastAsiaTheme="majorEastAsia" w:hAnsiTheme="majorHAnsi" w:cstheme="majorBidi"/>
      <w:color w:val="004064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A92554"/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A9255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A925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-tte">
    <w:name w:val="header"/>
    <w:basedOn w:val="Normal"/>
    <w:link w:val="En-tteCar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En-tteCar">
    <w:name w:val="En-tête Car"/>
    <w:basedOn w:val="Policepardfaut"/>
    <w:link w:val="En-tte"/>
    <w:uiPriority w:val="99"/>
    <w:rsid w:val="004168FE"/>
    <w:rPr>
      <w:color w:val="0082C9" w:themeColor="accent1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PieddepageCar">
    <w:name w:val="Pied de page Car"/>
    <w:basedOn w:val="Policepardfaut"/>
    <w:link w:val="Pieddepage"/>
    <w:uiPriority w:val="99"/>
    <w:rsid w:val="004168FE"/>
    <w:rPr>
      <w:color w:val="0082C9" w:themeColor="accent1"/>
      <w:sz w:val="16"/>
    </w:rPr>
  </w:style>
  <w:style w:type="paragraph" w:customStyle="1" w:styleId="AufzAbstand3Ebenen">
    <w:name w:val="Aufz Abstand 3 Ebenen"/>
    <w:basedOn w:val="Aufz3Ebenen"/>
    <w:uiPriority w:val="2"/>
    <w:qFormat/>
    <w:rsid w:val="001A0892"/>
    <w:pPr>
      <w:spacing w:after="100"/>
      <w:contextualSpacing w:val="0"/>
    </w:pPr>
  </w:style>
  <w:style w:type="paragraph" w:styleId="Lgende">
    <w:name w:val="caption"/>
    <w:basedOn w:val="Normal"/>
    <w:next w:val="Normal"/>
    <w:uiPriority w:val="35"/>
    <w:unhideWhenUsed/>
    <w:qFormat/>
    <w:rsid w:val="00FF1207"/>
    <w:pPr>
      <w:ind w:left="1021" w:hanging="1021"/>
    </w:pPr>
    <w:rPr>
      <w:iCs/>
      <w:sz w:val="16"/>
      <w:szCs w:val="18"/>
    </w:rPr>
  </w:style>
  <w:style w:type="paragraph" w:styleId="Notedebasdepage">
    <w:name w:val="footnote text"/>
    <w:basedOn w:val="Normal"/>
    <w:link w:val="NotedebasdepageCar"/>
    <w:uiPriority w:val="99"/>
    <w:rsid w:val="00781D69"/>
    <w:pPr>
      <w:spacing w:after="0"/>
      <w:ind w:left="284" w:hanging="284"/>
    </w:pPr>
    <w:rPr>
      <w:color w:val="3E484F"/>
      <w:sz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781D69"/>
    <w:rPr>
      <w:color w:val="3E484F"/>
      <w:sz w:val="16"/>
    </w:rPr>
  </w:style>
  <w:style w:type="character" w:styleId="Appelnotedebasdep">
    <w:name w:val="footnote reference"/>
    <w:basedOn w:val="Policepardfaut"/>
    <w:uiPriority w:val="99"/>
    <w:semiHidden/>
    <w:unhideWhenUsed/>
    <w:rsid w:val="00D350CF"/>
    <w:rPr>
      <w:vertAlign w:val="superscript"/>
    </w:rPr>
  </w:style>
  <w:style w:type="paragraph" w:styleId="Paragraphedeliste">
    <w:name w:val="List Paragraph"/>
    <w:basedOn w:val="Normal"/>
    <w:uiPriority w:val="34"/>
    <w:semiHidden/>
    <w:qFormat/>
    <w:rsid w:val="00D350CF"/>
    <w:pPr>
      <w:ind w:left="720"/>
      <w:contextualSpacing/>
    </w:pPr>
  </w:style>
  <w:style w:type="paragraph" w:customStyle="1" w:styleId="Num3Ebenen">
    <w:name w:val="Num 3 Ebenen"/>
    <w:basedOn w:val="Paragraphedeliste"/>
    <w:uiPriority w:val="3"/>
    <w:qFormat/>
    <w:rsid w:val="00155CF6"/>
    <w:pPr>
      <w:numPr>
        <w:numId w:val="2"/>
      </w:numPr>
    </w:pPr>
    <w:rPr>
      <w:lang w:val="de-DE"/>
    </w:rPr>
  </w:style>
  <w:style w:type="paragraph" w:customStyle="1" w:styleId="ACB1Ebene">
    <w:name w:val="ACB 1 Ebene"/>
    <w:basedOn w:val="Paragraphedeliste"/>
    <w:uiPriority w:val="4"/>
    <w:qFormat/>
    <w:rsid w:val="00155CF6"/>
    <w:pPr>
      <w:numPr>
        <w:numId w:val="3"/>
      </w:numPr>
    </w:pPr>
    <w:rPr>
      <w:lang w:val="de-DE"/>
    </w:rPr>
  </w:style>
  <w:style w:type="paragraph" w:customStyle="1" w:styleId="Aufz3Ebenen">
    <w:name w:val="Aufz. 3 Ebenen"/>
    <w:basedOn w:val="ACB1Ebene"/>
    <w:uiPriority w:val="2"/>
    <w:qFormat/>
    <w:rsid w:val="00155CF6"/>
    <w:pPr>
      <w:numPr>
        <w:numId w:val="4"/>
      </w:numPr>
    </w:pPr>
  </w:style>
  <w:style w:type="table" w:styleId="Grilledutableau">
    <w:name w:val="Table Grid"/>
    <w:basedOn w:val="TableauNormal"/>
    <w:uiPriority w:val="39"/>
    <w:rsid w:val="00155C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1SKJVkeinRahmenkeineAbstnde">
    <w:name w:val="01 SKJV kein Rahmen keine Abstände"/>
    <w:basedOn w:val="TableauNormal"/>
    <w:uiPriority w:val="99"/>
    <w:rsid w:val="00F72C99"/>
    <w:pPr>
      <w:spacing w:after="0"/>
    </w:pPr>
    <w:tblPr>
      <w:tblCellMar>
        <w:left w:w="0" w:type="dxa"/>
        <w:right w:w="0" w:type="dxa"/>
      </w:tblCellMar>
    </w:tblPr>
  </w:style>
  <w:style w:type="table" w:customStyle="1" w:styleId="02SKJVmitRahmenlinien">
    <w:name w:val="02 SKJV mit Rahmenlinien"/>
    <w:basedOn w:val="TableauNormal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  <w:tblPr>
        <w:tblCellMar>
          <w:top w:w="28" w:type="dxa"/>
          <w:left w:w="57" w:type="dxa"/>
          <w:bottom w:w="28" w:type="dxa"/>
          <w:right w:w="57" w:type="dxa"/>
        </w:tblCellMar>
      </w:tblPr>
      <w:tcPr>
        <w:shd w:val="clear" w:color="auto" w:fill="D9E5F5"/>
        <w:tcMar>
          <w:top w:w="28" w:type="dxa"/>
          <w:left w:w="57" w:type="dxa"/>
          <w:bottom w:w="28" w:type="dxa"/>
          <w:right w:w="57" w:type="dxa"/>
        </w:tcMar>
      </w:tcPr>
    </w:tblStylePr>
  </w:style>
  <w:style w:type="character" w:styleId="Textedelespacerserv">
    <w:name w:val="Placeholder Text"/>
    <w:basedOn w:val="Policepardfaut"/>
    <w:uiPriority w:val="99"/>
    <w:semiHidden/>
    <w:rsid w:val="007055F7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FF1207"/>
    <w:rPr>
      <w:rFonts w:asciiTheme="minorHAnsi" w:hAnsiTheme="minorHAnsi"/>
      <w:color w:val="0082C9" w:themeColor="hyperlink"/>
      <w:sz w:val="20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7DB9"/>
    <w:rPr>
      <w:color w:val="605E5C"/>
      <w:shd w:val="clear" w:color="auto" w:fill="E1DFDD"/>
    </w:rPr>
  </w:style>
  <w:style w:type="paragraph" w:customStyle="1" w:styleId="T16ptschwarz-TitelseitenSubtitel">
    <w:name w:val="T 16pt schwarz - Titelseiten Subtitel"/>
    <w:basedOn w:val="Normal"/>
    <w:uiPriority w:val="8"/>
    <w:qFormat/>
    <w:rsid w:val="00D17859"/>
    <w:pPr>
      <w:spacing w:after="240"/>
    </w:pPr>
    <w:rPr>
      <w:sz w:val="32"/>
    </w:rPr>
  </w:style>
  <w:style w:type="paragraph" w:customStyle="1" w:styleId="T10ptFett">
    <w:name w:val="T 10pt Fett"/>
    <w:basedOn w:val="Normal"/>
    <w:next w:val="Normal"/>
    <w:uiPriority w:val="5"/>
    <w:qFormat/>
    <w:rsid w:val="0009462E"/>
    <w:pPr>
      <w:spacing w:before="200" w:after="100"/>
    </w:pPr>
    <w:rPr>
      <w:b/>
    </w:rPr>
  </w:style>
  <w:style w:type="paragraph" w:styleId="TM1">
    <w:name w:val="toc 1"/>
    <w:basedOn w:val="Normal"/>
    <w:next w:val="Normal"/>
    <w:uiPriority w:val="39"/>
    <w:semiHidden/>
    <w:rsid w:val="001A0892"/>
    <w:pPr>
      <w:spacing w:before="100" w:after="100"/>
      <w:ind w:left="709" w:right="567" w:hanging="709"/>
    </w:pPr>
    <w:rPr>
      <w:b/>
      <w:color w:val="EF4036" w:themeColor="accent4"/>
    </w:rPr>
  </w:style>
  <w:style w:type="paragraph" w:styleId="TM2">
    <w:name w:val="toc 2"/>
    <w:basedOn w:val="Normal"/>
    <w:next w:val="Normal"/>
    <w:uiPriority w:val="39"/>
    <w:semiHidden/>
    <w:rsid w:val="001A0892"/>
    <w:pPr>
      <w:spacing w:after="60"/>
      <w:ind w:left="709" w:right="567" w:hanging="709"/>
    </w:pPr>
  </w:style>
  <w:style w:type="paragraph" w:styleId="TM3">
    <w:name w:val="toc 3"/>
    <w:basedOn w:val="Normal"/>
    <w:next w:val="Normal"/>
    <w:uiPriority w:val="39"/>
    <w:semiHidden/>
    <w:rsid w:val="001A0892"/>
    <w:pPr>
      <w:spacing w:after="60"/>
      <w:ind w:left="1418" w:right="567" w:hanging="709"/>
    </w:pPr>
  </w:style>
  <w:style w:type="table" w:customStyle="1" w:styleId="03SKJVRahmenblau">
    <w:name w:val="03 SKJV Rahmen blau"/>
    <w:basedOn w:val="TableauNormal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</w:tblPr>
    <w:tblStylePr w:type="firstRow">
      <w:tblPr/>
      <w:tcPr>
        <w:tcBorders>
          <w:top w:val="single" w:sz="4" w:space="0" w:color="0082C9" w:themeColor="accent1"/>
          <w:left w:val="single" w:sz="4" w:space="0" w:color="0082C9" w:themeColor="accent1"/>
          <w:bottom w:val="single" w:sz="4" w:space="0" w:color="0082C9" w:themeColor="accent1"/>
          <w:right w:val="single" w:sz="4" w:space="0" w:color="0082C9" w:themeColor="accent1"/>
          <w:insideH w:val="single" w:sz="4" w:space="0" w:color="0082C9" w:themeColor="accent1"/>
          <w:insideV w:val="single" w:sz="4" w:space="0" w:color="0082C9" w:themeColor="accent1"/>
        </w:tcBorders>
        <w:shd w:val="clear" w:color="auto" w:fill="D9E5F5" w:themeFill="accent3"/>
      </w:tcPr>
    </w:tblStylePr>
  </w:style>
  <w:style w:type="table" w:customStyle="1" w:styleId="04SKJVFormularzeilen">
    <w:name w:val="04 SKJV Formularzeilen"/>
    <w:basedOn w:val="TableauNormal"/>
    <w:uiPriority w:val="99"/>
    <w:rsid w:val="00F72C99"/>
    <w:pPr>
      <w:spacing w:after="0"/>
    </w:pPr>
    <w:tblPr>
      <w:tblStyleRowBandSize w:val="1"/>
      <w:tblCellMar>
        <w:top w:w="170" w:type="dxa"/>
        <w:left w:w="0" w:type="dxa"/>
        <w:right w:w="0" w:type="dxa"/>
      </w:tblCellMar>
    </w:tblPr>
    <w:tblStylePr w:type="lastRow">
      <w:tblPr/>
      <w:tcPr>
        <w:tcBorders>
          <w:bottom w:val="nil"/>
        </w:tcBorders>
      </w:tcPr>
    </w:tblStylePr>
    <w:tblStylePr w:type="band1Horz">
      <w:tblPr/>
      <w:tcPr>
        <w:tcBorders>
          <w:bottom w:val="single" w:sz="4" w:space="0" w:color="0082C9" w:themeColor="accent1"/>
        </w:tcBorders>
      </w:tcPr>
    </w:tblStylePr>
    <w:tblStylePr w:type="band2Horz">
      <w:tblPr/>
      <w:tcPr>
        <w:tcBorders>
          <w:bottom w:val="single" w:sz="4" w:space="0" w:color="0082C9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2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781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8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7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7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2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58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395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5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01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38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7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9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6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9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3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0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7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0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13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0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1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1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25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94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0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13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8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9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7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66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20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3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1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3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40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8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6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6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9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15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0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854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6353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2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1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0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8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8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15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4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5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4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0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9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1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8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0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6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19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0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8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7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8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4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eiterbildung@skjv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SKJV">
  <a:themeElements>
    <a:clrScheme name="SKJV">
      <a:dk1>
        <a:sysClr val="windowText" lastClr="000000"/>
      </a:dk1>
      <a:lt1>
        <a:sysClr val="window" lastClr="FFFFFF"/>
      </a:lt1>
      <a:dk2>
        <a:srgbClr val="2FB457"/>
      </a:dk2>
      <a:lt2>
        <a:srgbClr val="4F3293"/>
      </a:lt2>
      <a:accent1>
        <a:srgbClr val="0082C9"/>
      </a:accent1>
      <a:accent2>
        <a:srgbClr val="5FA6DB"/>
      </a:accent2>
      <a:accent3>
        <a:srgbClr val="D9E5F5"/>
      </a:accent3>
      <a:accent4>
        <a:srgbClr val="EF4036"/>
      </a:accent4>
      <a:accent5>
        <a:srgbClr val="F68F75"/>
      </a:accent5>
      <a:accent6>
        <a:srgbClr val="FDE3D8"/>
      </a:accent6>
      <a:hlink>
        <a:srgbClr val="0082C9"/>
      </a:hlink>
      <a:folHlink>
        <a:srgbClr val="EF4036"/>
      </a:folHlink>
    </a:clrScheme>
    <a:fontScheme name="SKJV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BC421688FEE4F857531A2C33AD7D3" ma:contentTypeVersion="18" ma:contentTypeDescription="Crée un document." ma:contentTypeScope="" ma:versionID="2660af1fc2e566fab99ed618484a5b9e">
  <xsd:schema xmlns:xsd="http://www.w3.org/2001/XMLSchema" xmlns:xs="http://www.w3.org/2001/XMLSchema" xmlns:p="http://schemas.microsoft.com/office/2006/metadata/properties" xmlns:ns2="d06fd1fa-d5be-4ea7-b398-5bccd8f94d4c" xmlns:ns3="6801c29f-8e05-4133-b2d1-e1fa0c81f248" targetNamespace="http://schemas.microsoft.com/office/2006/metadata/properties" ma:root="true" ma:fieldsID="0f97fa8e9435ca1246e5392c2de9329d" ns2:_="" ns3:_="">
    <xsd:import namespace="d06fd1fa-d5be-4ea7-b398-5bccd8f94d4c"/>
    <xsd:import namespace="6801c29f-8e05-4133-b2d1-e1fa0c81f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fd1fa-d5be-4ea7-b398-5bccd8f94d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7af063ec-5cf3-4513-8593-96a65e15e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01c29f-8e05-4133-b2d1-e1fa0c81f2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a20035f-f1a3-491b-b408-5d635cc3a27f}" ma:internalName="TaxCatchAll" ma:showField="CatchAllData" ma:web="6801c29f-8e05-4133-b2d1-e1fa0c81f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01c29f-8e05-4133-b2d1-e1fa0c81f248" xsi:nil="true"/>
    <lcf76f155ced4ddcb4097134ff3c332f xmlns="d06fd1fa-d5be-4ea7-b398-5bccd8f94d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F65434-15D6-4822-987E-F07C3006DC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A2B31D-EDEB-4D4F-B306-F56D755CC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fd1fa-d5be-4ea7-b398-5bccd8f94d4c"/>
    <ds:schemaRef ds:uri="6801c29f-8e05-4133-b2d1-e1fa0c81f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44443-2344-4974-911B-8D2B4F6DD0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6B5AF0-CA84-4C20-9DC0-DCCEF0BA44F2}">
  <ds:schemaRefs>
    <ds:schemaRef ds:uri="http://schemas.microsoft.com/office/2006/metadata/properties"/>
    <ds:schemaRef ds:uri="http://schemas.microsoft.com/office/infopath/2007/PartnerControls"/>
    <ds:schemaRef ds:uri="6801c29f-8e05-4133-b2d1-e1fa0c81f248"/>
    <ds:schemaRef ds:uri="d06fd1fa-d5be-4ea7-b398-5bccd8f94d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DE_A4_Hoch</Template>
  <TotalTime>0</TotalTime>
  <Pages>2</Pages>
  <Words>331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Chesnel Manon</dc:creator>
  <cp:keywords/>
  <dc:description/>
  <cp:lastModifiedBy>Chesnel Manon</cp:lastModifiedBy>
  <cp:revision>2</cp:revision>
  <dcterms:created xsi:type="dcterms:W3CDTF">2025-03-18T14:06:00Z</dcterms:created>
  <dcterms:modified xsi:type="dcterms:W3CDTF">2025-03-18T14:06:00Z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0x0101000CCBC421688FEE4F857531A2C33AD7D3</vt:lpwstr>
  </property>
  <property fmtid="{D5CDD505-2E9C-101B-9397-08002B2CF9AE}" pid="3" name="MediaServiceImageTags">
    <vt:lpwstr/>
  </property>
  <property fmtid="{D5CDD505-2E9C-101B-9397-08002B2CF9AE}" pid="4" name="oc_skjv_dokumente_ablage">
    <vt:i4>1</vt:i4>
  </property>
  <property fmtid="{D5CDD505-2E9C-101B-9397-08002B2CF9AE}" pid="5" name="Order">
    <vt:r8>100</vt:r8>
  </property>
</Properties>
</file>