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8738E" w14:textId="5AF4682D" w:rsidR="00F420F0" w:rsidRPr="00086F02" w:rsidRDefault="00F420F0" w:rsidP="00F420F0">
      <w:pPr>
        <w:pStyle w:val="T21ptblau-Impressum"/>
        <w:rPr>
          <w:lang w:val="fr-CH"/>
        </w:rPr>
      </w:pPr>
      <w:r w:rsidRPr="00086F02">
        <w:rPr>
          <w:lang w:val="fr-CH"/>
        </w:rPr>
        <w:t xml:space="preserve">Inscription </w:t>
      </w:r>
      <w:r w:rsidR="282FCC7F" w:rsidRPr="00086F02">
        <w:rPr>
          <w:lang w:val="fr-CH"/>
        </w:rPr>
        <w:t>ferme pour les</w:t>
      </w:r>
      <w:r w:rsidRPr="00086F02">
        <w:rPr>
          <w:lang w:val="fr-CH"/>
        </w:rPr>
        <w:t xml:space="preserve"> </w:t>
      </w:r>
      <w:r w:rsidR="282FCC7F" w:rsidRPr="00086F02">
        <w:rPr>
          <w:lang w:val="fr-CH"/>
        </w:rPr>
        <w:t>cours privatisés de</w:t>
      </w:r>
      <w:r w:rsidRPr="00086F02">
        <w:rPr>
          <w:lang w:val="fr-CH"/>
        </w:rPr>
        <w:t xml:space="preserve"> </w:t>
      </w:r>
      <w:r w:rsidR="00074D6E">
        <w:rPr>
          <w:lang w:val="fr-CH"/>
        </w:rPr>
        <w:br/>
      </w:r>
      <w:r w:rsidRPr="00086F02">
        <w:rPr>
          <w:lang w:val="fr-CH"/>
        </w:rPr>
        <w:t>formation continue</w:t>
      </w:r>
    </w:p>
    <w:p w14:paraId="60E5CAC0" w14:textId="77777777" w:rsidR="00F420F0" w:rsidRPr="00086F02" w:rsidRDefault="00F420F0" w:rsidP="00F420F0">
      <w:pPr>
        <w:spacing w:after="140" w:line="280" w:lineRule="atLeast"/>
        <w:jc w:val="center"/>
        <w:rPr>
          <w:rFonts w:ascii="Corbel" w:hAnsi="Corbel" w:cs="Arial"/>
          <w:b/>
          <w:color w:val="007AC3"/>
          <w:sz w:val="28"/>
          <w:szCs w:val="28"/>
          <w:lang w:val="fr-CH"/>
        </w:rPr>
      </w:pPr>
    </w:p>
    <w:p w14:paraId="6AA0227B" w14:textId="1E418880" w:rsidR="00F420F0" w:rsidRPr="00086F02" w:rsidRDefault="00F420F0" w:rsidP="00E637C4">
      <w:pPr>
        <w:tabs>
          <w:tab w:val="left" w:pos="2127"/>
          <w:tab w:val="left" w:pos="4536"/>
          <w:tab w:val="left" w:pos="6663"/>
        </w:tabs>
        <w:jc w:val="both"/>
        <w:rPr>
          <w:rFonts w:ascii="Corbel" w:hAnsi="Corbel" w:cs="Arial"/>
          <w:sz w:val="22"/>
          <w:szCs w:val="22"/>
          <w:lang w:val="fr-CH"/>
        </w:rPr>
      </w:pPr>
      <w:r w:rsidRPr="00086F02">
        <w:rPr>
          <w:rFonts w:ascii="Corbel" w:hAnsi="Corbel" w:cs="Arial"/>
          <w:sz w:val="22"/>
          <w:szCs w:val="22"/>
          <w:lang w:val="fr-CH"/>
        </w:rPr>
        <w:t>Nous souhaitons que le cour</w:t>
      </w:r>
      <w:r w:rsidR="002A049B" w:rsidRPr="00086F02">
        <w:rPr>
          <w:rFonts w:ascii="Corbel" w:hAnsi="Corbel" w:cs="Arial"/>
          <w:sz w:val="22"/>
          <w:szCs w:val="22"/>
          <w:lang w:val="fr-CH"/>
        </w:rPr>
        <w:t>s</w:t>
      </w:r>
      <w:r w:rsidR="00E637C4" w:rsidRPr="00086F02">
        <w:rPr>
          <w:rFonts w:ascii="Corbel" w:hAnsi="Corbel" w:cs="Arial"/>
          <w:sz w:val="22"/>
          <w:szCs w:val="22"/>
          <w:lang w:val="fr-CH"/>
        </w:rPr>
        <w:t xml:space="preserve"> </w:t>
      </w:r>
      <w:r w:rsidR="00E637C4" w:rsidRPr="00086F02">
        <w:rPr>
          <w:rFonts w:ascii="Corbel" w:hAnsi="Corbel" w:cs="Arial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E637C4" w:rsidRPr="00086F02">
        <w:rPr>
          <w:rFonts w:ascii="Corbel" w:hAnsi="Corbel" w:cs="Arial"/>
          <w:sz w:val="22"/>
          <w:lang w:val="fr-CH"/>
        </w:rPr>
        <w:instrText xml:space="preserve"> FORMTEXT </w:instrText>
      </w:r>
      <w:r w:rsidR="00E637C4" w:rsidRPr="00086F02">
        <w:rPr>
          <w:rFonts w:ascii="Corbel" w:hAnsi="Corbel" w:cs="Arial"/>
          <w:sz w:val="22"/>
          <w:lang w:val="fr-CH"/>
        </w:rPr>
      </w:r>
      <w:r w:rsidR="00E637C4" w:rsidRPr="00086F02">
        <w:rPr>
          <w:rFonts w:ascii="Corbel" w:hAnsi="Corbel" w:cs="Arial"/>
          <w:sz w:val="22"/>
          <w:lang w:val="fr-CH"/>
        </w:rPr>
        <w:fldChar w:fldCharType="separate"/>
      </w:r>
      <w:r w:rsidR="00E637C4" w:rsidRPr="00086F02">
        <w:rPr>
          <w:rFonts w:ascii="Corbel" w:hAnsi="Corbel" w:cs="Arial"/>
          <w:sz w:val="22"/>
          <w:lang w:val="fr-CH"/>
        </w:rPr>
        <w:t> </w:t>
      </w:r>
      <w:r w:rsidR="00E637C4" w:rsidRPr="00086F02">
        <w:rPr>
          <w:rFonts w:ascii="Corbel" w:hAnsi="Corbel" w:cs="Arial"/>
          <w:sz w:val="22"/>
          <w:lang w:val="fr-CH"/>
        </w:rPr>
        <w:t> </w:t>
      </w:r>
      <w:r w:rsidR="00E637C4" w:rsidRPr="00086F02">
        <w:rPr>
          <w:rFonts w:ascii="Corbel" w:hAnsi="Corbel" w:cs="Arial"/>
          <w:sz w:val="22"/>
          <w:lang w:val="fr-CH"/>
        </w:rPr>
        <w:t> </w:t>
      </w:r>
      <w:r w:rsidR="00E637C4" w:rsidRPr="00086F02">
        <w:rPr>
          <w:rFonts w:ascii="Corbel" w:hAnsi="Corbel" w:cs="Arial"/>
          <w:sz w:val="22"/>
          <w:lang w:val="fr-CH"/>
        </w:rPr>
        <w:t> </w:t>
      </w:r>
      <w:r w:rsidR="00E637C4" w:rsidRPr="00086F02">
        <w:rPr>
          <w:rFonts w:ascii="Corbel" w:hAnsi="Corbel" w:cs="Arial"/>
          <w:sz w:val="22"/>
          <w:lang w:val="fr-CH"/>
        </w:rPr>
        <w:t> </w:t>
      </w:r>
      <w:r w:rsidR="00E637C4" w:rsidRPr="00086F02">
        <w:rPr>
          <w:rFonts w:ascii="Corbel" w:hAnsi="Corbel" w:cs="Arial"/>
          <w:sz w:val="22"/>
          <w:lang w:val="fr-CH"/>
        </w:rPr>
        <w:fldChar w:fldCharType="end"/>
      </w:r>
      <w:r w:rsidR="00E637C4" w:rsidRPr="00086F02">
        <w:rPr>
          <w:rFonts w:ascii="Corbel" w:hAnsi="Corbel" w:cs="Arial"/>
          <w:sz w:val="22"/>
          <w:lang w:val="fr-CH"/>
        </w:rPr>
        <w:t xml:space="preserve"> </w:t>
      </w:r>
      <w:r w:rsidRPr="00086F02">
        <w:rPr>
          <w:rFonts w:ascii="Corbel" w:hAnsi="Corbel" w:cs="Arial"/>
          <w:sz w:val="22"/>
          <w:szCs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Pr="00086F02">
        <w:rPr>
          <w:rFonts w:ascii="Corbel" w:hAnsi="Corbel" w:cs="Arial"/>
          <w:sz w:val="22"/>
          <w:szCs w:val="22"/>
          <w:lang w:val="fr-CH"/>
        </w:rPr>
        <w:instrText xml:space="preserve"> FORMTEXT </w:instrText>
      </w:r>
      <w:r w:rsidRPr="00086F02">
        <w:rPr>
          <w:rFonts w:ascii="Corbel" w:hAnsi="Corbel" w:cs="Arial"/>
          <w:sz w:val="22"/>
          <w:szCs w:val="22"/>
          <w:lang w:val="fr-CH"/>
        </w:rPr>
      </w:r>
      <w:r w:rsidRPr="00086F02">
        <w:rPr>
          <w:rFonts w:ascii="Corbel" w:hAnsi="Corbel" w:cs="Arial"/>
          <w:sz w:val="22"/>
          <w:szCs w:val="22"/>
          <w:lang w:val="fr-CH"/>
        </w:rPr>
        <w:fldChar w:fldCharType="separate"/>
      </w:r>
      <w:r w:rsidRPr="00086F02">
        <w:rPr>
          <w:rFonts w:ascii="Corbel" w:hAnsi="Corbel" w:cs="Arial"/>
          <w:sz w:val="22"/>
          <w:szCs w:val="22"/>
          <w:lang w:val="fr-CH"/>
        </w:rPr>
        <w:fldChar w:fldCharType="end"/>
      </w:r>
      <w:r w:rsidRPr="00086F02">
        <w:rPr>
          <w:rFonts w:ascii="Corbel" w:hAnsi="Corbel" w:cs="Arial"/>
          <w:sz w:val="22"/>
          <w:szCs w:val="22"/>
          <w:lang w:val="fr-CH"/>
        </w:rPr>
        <w:t>ait lieu dans nos locaux à la date suivante :</w:t>
      </w:r>
    </w:p>
    <w:p w14:paraId="1C57B6C1" w14:textId="60C6F849" w:rsidR="00F420F0" w:rsidRPr="00086F02" w:rsidRDefault="00F420F0" w:rsidP="004D7265">
      <w:pPr>
        <w:tabs>
          <w:tab w:val="left" w:pos="2268"/>
          <w:tab w:val="left" w:pos="4536"/>
          <w:tab w:val="left" w:pos="6663"/>
        </w:tabs>
        <w:jc w:val="both"/>
        <w:rPr>
          <w:rFonts w:ascii="Corbel" w:hAnsi="Corbel" w:cs="Arial"/>
          <w:sz w:val="22"/>
          <w:lang w:val="fr-CH"/>
        </w:rPr>
      </w:pPr>
      <w:r w:rsidRPr="00086F02">
        <w:rPr>
          <w:rFonts w:ascii="Corbel" w:hAnsi="Corbel" w:cs="Arial"/>
          <w:sz w:val="22"/>
          <w:szCs w:val="22"/>
          <w:lang w:val="fr-CH"/>
        </w:rPr>
        <w:t>1ère priorité</w:t>
      </w:r>
      <w:r w:rsidR="00E637C4" w:rsidRPr="00086F02">
        <w:rPr>
          <w:rFonts w:ascii="Corbel" w:hAnsi="Corbel" w:cs="Arial"/>
          <w:sz w:val="22"/>
          <w:szCs w:val="22"/>
          <w:lang w:val="fr-CH"/>
        </w:rPr>
        <w:t xml:space="preserve"> : </w:t>
      </w:r>
      <w:r w:rsidR="004D7265" w:rsidRPr="00086F02">
        <w:rPr>
          <w:rFonts w:ascii="Corbel" w:hAnsi="Corbel" w:cs="Arial"/>
          <w:sz w:val="22"/>
          <w:szCs w:val="22"/>
          <w:lang w:val="fr-CH"/>
        </w:rPr>
        <w:tab/>
      </w:r>
      <w:r w:rsidR="00E637C4" w:rsidRPr="00086F02">
        <w:rPr>
          <w:rFonts w:ascii="Corbel" w:hAnsi="Corbel" w:cs="Arial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E637C4" w:rsidRPr="00086F02">
        <w:rPr>
          <w:rFonts w:ascii="Corbel" w:hAnsi="Corbel" w:cs="Arial"/>
          <w:sz w:val="22"/>
          <w:lang w:val="fr-CH"/>
        </w:rPr>
        <w:instrText xml:space="preserve"> FORMTEXT </w:instrText>
      </w:r>
      <w:r w:rsidR="00E637C4" w:rsidRPr="00086F02">
        <w:rPr>
          <w:rFonts w:ascii="Corbel" w:hAnsi="Corbel" w:cs="Arial"/>
          <w:sz w:val="22"/>
          <w:lang w:val="fr-CH"/>
        </w:rPr>
      </w:r>
      <w:r w:rsidR="00E637C4" w:rsidRPr="00086F02">
        <w:rPr>
          <w:rFonts w:ascii="Corbel" w:hAnsi="Corbel" w:cs="Arial"/>
          <w:sz w:val="22"/>
          <w:lang w:val="fr-CH"/>
        </w:rPr>
        <w:fldChar w:fldCharType="separate"/>
      </w:r>
      <w:r w:rsidR="00E637C4" w:rsidRPr="00086F02">
        <w:rPr>
          <w:rFonts w:ascii="Corbel" w:hAnsi="Corbel" w:cs="Arial"/>
          <w:sz w:val="22"/>
          <w:lang w:val="fr-CH"/>
        </w:rPr>
        <w:t> </w:t>
      </w:r>
      <w:r w:rsidR="00E637C4" w:rsidRPr="00086F02">
        <w:rPr>
          <w:rFonts w:ascii="Corbel" w:hAnsi="Corbel" w:cs="Arial"/>
          <w:sz w:val="22"/>
          <w:lang w:val="fr-CH"/>
        </w:rPr>
        <w:t> </w:t>
      </w:r>
      <w:r w:rsidR="00E637C4" w:rsidRPr="00086F02">
        <w:rPr>
          <w:rFonts w:ascii="Corbel" w:hAnsi="Corbel" w:cs="Arial"/>
          <w:sz w:val="22"/>
          <w:lang w:val="fr-CH"/>
        </w:rPr>
        <w:t> </w:t>
      </w:r>
      <w:r w:rsidR="00E637C4" w:rsidRPr="00086F02">
        <w:rPr>
          <w:rFonts w:ascii="Corbel" w:hAnsi="Corbel" w:cs="Arial"/>
          <w:sz w:val="22"/>
          <w:lang w:val="fr-CH"/>
        </w:rPr>
        <w:t> </w:t>
      </w:r>
      <w:r w:rsidR="00E637C4" w:rsidRPr="00086F02">
        <w:rPr>
          <w:rFonts w:ascii="Corbel" w:hAnsi="Corbel" w:cs="Arial"/>
          <w:sz w:val="22"/>
          <w:lang w:val="fr-CH"/>
        </w:rPr>
        <w:t> </w:t>
      </w:r>
      <w:r w:rsidR="00E637C4" w:rsidRPr="00086F02">
        <w:rPr>
          <w:rFonts w:ascii="Corbel" w:hAnsi="Corbel" w:cs="Arial"/>
          <w:sz w:val="22"/>
          <w:lang w:val="fr-CH"/>
        </w:rPr>
        <w:fldChar w:fldCharType="end"/>
      </w:r>
      <w:r w:rsidRPr="00086F02">
        <w:rPr>
          <w:rFonts w:ascii="Corbel" w:hAnsi="Corbel" w:cs="Arial"/>
          <w:sz w:val="22"/>
          <w:szCs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Pr="00086F02">
        <w:rPr>
          <w:rFonts w:ascii="Corbel" w:hAnsi="Corbel" w:cs="Arial"/>
          <w:sz w:val="22"/>
          <w:szCs w:val="22"/>
          <w:lang w:val="fr-CH"/>
        </w:rPr>
        <w:instrText xml:space="preserve"> FORMTEXT </w:instrText>
      </w:r>
      <w:r w:rsidRPr="00086F02">
        <w:rPr>
          <w:rFonts w:ascii="Corbel" w:hAnsi="Corbel" w:cs="Arial"/>
          <w:sz w:val="22"/>
          <w:szCs w:val="22"/>
          <w:lang w:val="fr-CH"/>
        </w:rPr>
      </w:r>
      <w:r w:rsidRPr="00086F02">
        <w:rPr>
          <w:rFonts w:ascii="Corbel" w:hAnsi="Corbel" w:cs="Arial"/>
          <w:sz w:val="22"/>
          <w:szCs w:val="22"/>
          <w:lang w:val="fr-CH"/>
        </w:rPr>
        <w:fldChar w:fldCharType="separate"/>
      </w:r>
      <w:r w:rsidRPr="00086F02">
        <w:rPr>
          <w:rFonts w:ascii="Corbel" w:hAnsi="Corbel" w:cs="Arial"/>
          <w:sz w:val="22"/>
          <w:szCs w:val="22"/>
          <w:lang w:val="fr-CH"/>
        </w:rPr>
        <w:fldChar w:fldCharType="end"/>
      </w:r>
    </w:p>
    <w:p w14:paraId="6C0ADD6E" w14:textId="1C850E8E" w:rsidR="00F420F0" w:rsidRPr="00086F02" w:rsidRDefault="00F420F0" w:rsidP="00CB4978">
      <w:pPr>
        <w:tabs>
          <w:tab w:val="left" w:pos="2268"/>
          <w:tab w:val="left" w:pos="4536"/>
          <w:tab w:val="left" w:pos="6663"/>
        </w:tabs>
        <w:jc w:val="both"/>
        <w:rPr>
          <w:rFonts w:ascii="Corbel" w:hAnsi="Corbel" w:cs="Arial"/>
          <w:sz w:val="22"/>
          <w:szCs w:val="22"/>
          <w:lang w:val="fr-CH"/>
        </w:rPr>
      </w:pPr>
      <w:r w:rsidRPr="00086F02">
        <w:rPr>
          <w:rFonts w:ascii="Corbel" w:hAnsi="Corbel" w:cs="Arial"/>
          <w:sz w:val="22"/>
          <w:szCs w:val="22"/>
          <w:lang w:val="fr-CH"/>
        </w:rPr>
        <w:t>2</w:t>
      </w:r>
      <w:r w:rsidR="00592F37" w:rsidRPr="00086F02">
        <w:rPr>
          <w:rFonts w:ascii="Corbel" w:hAnsi="Corbel" w:cs="Arial"/>
          <w:sz w:val="22"/>
          <w:szCs w:val="22"/>
          <w:lang w:val="fr-CH"/>
        </w:rPr>
        <w:t>ème</w:t>
      </w:r>
      <w:r w:rsidRPr="00086F02">
        <w:rPr>
          <w:rFonts w:ascii="Corbel" w:hAnsi="Corbel" w:cs="Arial"/>
          <w:sz w:val="22"/>
          <w:szCs w:val="22"/>
          <w:lang w:val="fr-CH"/>
        </w:rPr>
        <w:t xml:space="preserve"> priorité</w:t>
      </w:r>
      <w:r w:rsidR="00E637C4" w:rsidRPr="00086F02">
        <w:rPr>
          <w:rFonts w:ascii="Corbel" w:hAnsi="Corbel" w:cs="Arial"/>
          <w:sz w:val="22"/>
          <w:szCs w:val="22"/>
          <w:lang w:val="fr-CH"/>
        </w:rPr>
        <w:t xml:space="preserve"> :</w:t>
      </w:r>
      <w:r w:rsidRPr="00086F02">
        <w:rPr>
          <w:rFonts w:ascii="Corbel" w:hAnsi="Corbel" w:cs="Arial"/>
          <w:sz w:val="22"/>
          <w:szCs w:val="22"/>
          <w:lang w:val="fr-CH"/>
        </w:rPr>
        <w:t xml:space="preserve"> </w:t>
      </w:r>
      <w:r w:rsidR="004D7265" w:rsidRPr="00086F02">
        <w:rPr>
          <w:rFonts w:ascii="Corbel" w:hAnsi="Corbel" w:cs="Arial"/>
          <w:sz w:val="22"/>
          <w:szCs w:val="22"/>
          <w:lang w:val="fr-CH"/>
        </w:rPr>
        <w:tab/>
      </w:r>
      <w:r w:rsidR="00E637C4" w:rsidRPr="00086F02">
        <w:rPr>
          <w:rFonts w:ascii="Corbel" w:hAnsi="Corbel" w:cs="Arial"/>
          <w:sz w:val="22"/>
          <w:szCs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E637C4" w:rsidRPr="00086F02">
        <w:rPr>
          <w:rFonts w:ascii="Corbel" w:hAnsi="Corbel" w:cs="Arial"/>
          <w:sz w:val="22"/>
          <w:szCs w:val="22"/>
          <w:lang w:val="fr-CH"/>
        </w:rPr>
        <w:instrText xml:space="preserve"> FORMTEXT </w:instrText>
      </w:r>
      <w:r w:rsidR="00E637C4" w:rsidRPr="00086F02">
        <w:rPr>
          <w:rFonts w:ascii="Corbel" w:hAnsi="Corbel" w:cs="Arial"/>
          <w:sz w:val="22"/>
          <w:szCs w:val="22"/>
          <w:lang w:val="fr-CH"/>
        </w:rPr>
      </w:r>
      <w:r w:rsidR="00E637C4" w:rsidRPr="00086F02">
        <w:rPr>
          <w:rFonts w:ascii="Corbel" w:hAnsi="Corbel" w:cs="Arial"/>
          <w:sz w:val="22"/>
          <w:szCs w:val="22"/>
          <w:lang w:val="fr-CH"/>
        </w:rPr>
        <w:fldChar w:fldCharType="separate"/>
      </w:r>
      <w:r w:rsidR="00E637C4" w:rsidRPr="00086F02">
        <w:rPr>
          <w:rFonts w:ascii="Corbel" w:hAnsi="Corbel" w:cs="Arial"/>
          <w:sz w:val="22"/>
          <w:szCs w:val="22"/>
          <w:lang w:val="fr-CH"/>
        </w:rPr>
        <w:t> </w:t>
      </w:r>
      <w:r w:rsidR="00E637C4" w:rsidRPr="00086F02">
        <w:rPr>
          <w:rFonts w:ascii="Corbel" w:hAnsi="Corbel" w:cs="Arial"/>
          <w:sz w:val="22"/>
          <w:szCs w:val="22"/>
          <w:lang w:val="fr-CH"/>
        </w:rPr>
        <w:t> </w:t>
      </w:r>
      <w:r w:rsidR="00E637C4" w:rsidRPr="00086F02">
        <w:rPr>
          <w:rFonts w:ascii="Corbel" w:hAnsi="Corbel" w:cs="Arial"/>
          <w:sz w:val="22"/>
          <w:szCs w:val="22"/>
          <w:lang w:val="fr-CH"/>
        </w:rPr>
        <w:t> </w:t>
      </w:r>
      <w:r w:rsidR="00E637C4" w:rsidRPr="00086F02">
        <w:rPr>
          <w:rFonts w:ascii="Corbel" w:hAnsi="Corbel" w:cs="Arial"/>
          <w:sz w:val="22"/>
          <w:szCs w:val="22"/>
          <w:lang w:val="fr-CH"/>
        </w:rPr>
        <w:t> </w:t>
      </w:r>
      <w:r w:rsidR="00E637C4" w:rsidRPr="00086F02">
        <w:rPr>
          <w:rFonts w:ascii="Corbel" w:hAnsi="Corbel" w:cs="Arial"/>
          <w:sz w:val="22"/>
          <w:szCs w:val="22"/>
          <w:lang w:val="fr-CH"/>
        </w:rPr>
        <w:t> </w:t>
      </w:r>
      <w:r w:rsidR="00E637C4" w:rsidRPr="00086F02">
        <w:rPr>
          <w:rFonts w:ascii="Corbel" w:hAnsi="Corbel" w:cs="Arial"/>
          <w:sz w:val="22"/>
          <w:szCs w:val="22"/>
          <w:lang w:val="fr-CH"/>
        </w:rPr>
        <w:fldChar w:fldCharType="end"/>
      </w:r>
      <w:r w:rsidRPr="00086F02">
        <w:rPr>
          <w:rFonts w:ascii="Corbel" w:hAnsi="Corbel" w:cs="Arial"/>
          <w:sz w:val="22"/>
          <w:szCs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Pr="00086F02">
        <w:rPr>
          <w:rFonts w:ascii="Corbel" w:hAnsi="Corbel" w:cs="Arial"/>
          <w:sz w:val="22"/>
          <w:szCs w:val="22"/>
          <w:lang w:val="fr-CH"/>
        </w:rPr>
        <w:instrText xml:space="preserve"> FORMTEXT </w:instrText>
      </w:r>
      <w:r w:rsidRPr="00086F02">
        <w:rPr>
          <w:rFonts w:ascii="Corbel" w:hAnsi="Corbel" w:cs="Arial"/>
          <w:sz w:val="22"/>
          <w:szCs w:val="22"/>
          <w:lang w:val="fr-CH"/>
        </w:rPr>
      </w:r>
      <w:r w:rsidRPr="00086F02">
        <w:rPr>
          <w:rFonts w:ascii="Corbel" w:hAnsi="Corbel" w:cs="Arial"/>
          <w:sz w:val="22"/>
          <w:szCs w:val="22"/>
          <w:lang w:val="fr-CH"/>
        </w:rPr>
        <w:fldChar w:fldCharType="separate"/>
      </w:r>
      <w:r w:rsidRPr="00086F02">
        <w:rPr>
          <w:rFonts w:ascii="Corbel" w:hAnsi="Corbel" w:cs="Arial"/>
          <w:sz w:val="22"/>
          <w:szCs w:val="22"/>
          <w:lang w:val="fr-CH"/>
        </w:rPr>
        <w:fldChar w:fldCharType="end"/>
      </w:r>
    </w:p>
    <w:p w14:paraId="0A0BDC5F" w14:textId="77777777" w:rsidR="007C0CB0" w:rsidRPr="00086F02" w:rsidRDefault="007C0CB0" w:rsidP="00F420F0">
      <w:pPr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</w:p>
    <w:p w14:paraId="11CAAF0B" w14:textId="16605E3C" w:rsidR="00F420F0" w:rsidRPr="00086F02" w:rsidRDefault="00F420F0" w:rsidP="00F420F0">
      <w:pPr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  <w:r w:rsidRPr="00086F02">
        <w:rPr>
          <w:rFonts w:ascii="Corbel" w:hAnsi="Corbel" w:cs="Arial"/>
          <w:sz w:val="22"/>
          <w:lang w:val="fr-CH"/>
        </w:rPr>
        <w:t>Veuillez indiquer le nom du lieu de cours et l'adresse exacte pour la publication du cours :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6805"/>
      </w:tblGrid>
      <w:tr w:rsidR="00F420F0" w:rsidRPr="00086F02" w14:paraId="25BD6536" w14:textId="77777777" w:rsidTr="00B556F5">
        <w:tc>
          <w:tcPr>
            <w:tcW w:w="2126" w:type="dxa"/>
          </w:tcPr>
          <w:p w14:paraId="27A9EDAC" w14:textId="5E6F2608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  <w:szCs w:val="22"/>
                <w:lang w:val="fr-CH"/>
              </w:rPr>
            </w:pPr>
            <w:r w:rsidRPr="00086F02">
              <w:rPr>
                <w:rFonts w:ascii="Corbel" w:hAnsi="Corbel" w:cs="Arial"/>
                <w:b/>
                <w:sz w:val="22"/>
                <w:szCs w:val="22"/>
                <w:lang w:val="fr-CH"/>
              </w:rPr>
              <w:t>Nom</w:t>
            </w:r>
            <w:r w:rsidRPr="00086F02">
              <w:rPr>
                <w:lang w:val="fr-CH"/>
              </w:rPr>
              <w:br/>
            </w:r>
            <w:r w:rsidRPr="00086F02">
              <w:rPr>
                <w:rFonts w:ascii="Corbel" w:hAnsi="Corbel" w:cs="Arial"/>
                <w:b/>
                <w:sz w:val="22"/>
                <w:szCs w:val="22"/>
                <w:lang w:val="fr-CH"/>
              </w:rPr>
              <w:t>Adresse</w:t>
            </w:r>
            <w:r w:rsidRPr="00086F02">
              <w:rPr>
                <w:lang w:val="fr-CH"/>
              </w:rPr>
              <w:br/>
            </w:r>
            <w:r w:rsidRPr="00086F02">
              <w:rPr>
                <w:rFonts w:ascii="Corbel" w:hAnsi="Corbel" w:cs="Arial"/>
                <w:b/>
                <w:sz w:val="22"/>
                <w:szCs w:val="22"/>
                <w:lang w:val="fr-CH"/>
              </w:rPr>
              <w:t>Code postal &amp; Ville</w:t>
            </w:r>
          </w:p>
        </w:tc>
        <w:tc>
          <w:tcPr>
            <w:tcW w:w="6805" w:type="dxa"/>
          </w:tcPr>
          <w:p w14:paraId="1D822B21" w14:textId="52D8C5E0" w:rsidR="00F420F0" w:rsidRPr="00086F02" w:rsidRDefault="00E637C4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</w:tbl>
    <w:p w14:paraId="6DE08262" w14:textId="77777777" w:rsidR="00F420F0" w:rsidRPr="00086F02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</w:p>
    <w:p w14:paraId="58F6EB87" w14:textId="34CDF551" w:rsidR="00F420F0" w:rsidRPr="00086F02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  <w:r w:rsidRPr="00086F02">
        <w:rPr>
          <w:rFonts w:ascii="Corbel" w:hAnsi="Corbel" w:cs="Arial"/>
          <w:sz w:val="22"/>
          <w:lang w:val="fr-CH"/>
        </w:rPr>
        <w:t xml:space="preserve">La personne de contact pour l'organisation du cours pour </w:t>
      </w:r>
      <w:r w:rsidR="00E9434D" w:rsidRPr="00086F02">
        <w:rPr>
          <w:rFonts w:ascii="Corbel" w:hAnsi="Corbel" w:cs="Arial"/>
          <w:sz w:val="22"/>
          <w:lang w:val="fr-CH"/>
        </w:rPr>
        <w:t>le CSCSP</w:t>
      </w:r>
      <w:r w:rsidRPr="00086F02">
        <w:rPr>
          <w:rFonts w:ascii="Corbel" w:hAnsi="Corbel" w:cs="Arial"/>
          <w:sz w:val="22"/>
          <w:lang w:val="fr-CH"/>
        </w:rPr>
        <w:t xml:space="preserve"> est la personne suivante :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2474"/>
        <w:gridCol w:w="1736"/>
        <w:gridCol w:w="2611"/>
      </w:tblGrid>
      <w:tr w:rsidR="00F420F0" w:rsidRPr="00086F02" w14:paraId="7EDAC511" w14:textId="77777777" w:rsidTr="00CB4978">
        <w:tc>
          <w:tcPr>
            <w:tcW w:w="2126" w:type="dxa"/>
          </w:tcPr>
          <w:p w14:paraId="13B672B0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  <w:lang w:val="fr-CH"/>
              </w:rPr>
            </w:pPr>
            <w:r w:rsidRPr="00086F02">
              <w:rPr>
                <w:rFonts w:ascii="Corbel" w:hAnsi="Corbel" w:cs="Arial"/>
                <w:b/>
                <w:sz w:val="22"/>
                <w:lang w:val="fr-CH"/>
              </w:rPr>
              <w:t>Nom, prénom</w:t>
            </w:r>
          </w:p>
        </w:tc>
        <w:tc>
          <w:tcPr>
            <w:tcW w:w="6821" w:type="dxa"/>
            <w:gridSpan w:val="3"/>
          </w:tcPr>
          <w:p w14:paraId="595A78D7" w14:textId="1B81834C" w:rsidR="00F420F0" w:rsidRPr="00086F02" w:rsidRDefault="00E637C4" w:rsidP="00E637C4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086F02" w14:paraId="399706BB" w14:textId="77777777" w:rsidTr="00CB4978">
        <w:tc>
          <w:tcPr>
            <w:tcW w:w="2126" w:type="dxa"/>
          </w:tcPr>
          <w:p w14:paraId="29C70BC6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  <w:lang w:val="fr-CH"/>
              </w:rPr>
            </w:pPr>
            <w:r w:rsidRPr="00086F02">
              <w:rPr>
                <w:rFonts w:ascii="Corbel" w:hAnsi="Corbel" w:cs="Arial"/>
                <w:b/>
                <w:sz w:val="22"/>
                <w:lang w:val="fr-CH"/>
              </w:rPr>
              <w:t>Fonction</w:t>
            </w:r>
          </w:p>
        </w:tc>
        <w:tc>
          <w:tcPr>
            <w:tcW w:w="6821" w:type="dxa"/>
            <w:gridSpan w:val="3"/>
          </w:tcPr>
          <w:p w14:paraId="541B624D" w14:textId="6AB5B569" w:rsidR="00F420F0" w:rsidRPr="00086F02" w:rsidRDefault="00E637C4" w:rsidP="00E637C4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086F02" w14:paraId="6753F8CA" w14:textId="77777777" w:rsidTr="00CB4978">
        <w:tc>
          <w:tcPr>
            <w:tcW w:w="2126" w:type="dxa"/>
          </w:tcPr>
          <w:p w14:paraId="71E9F6D8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  <w:lang w:val="fr-CH"/>
              </w:rPr>
            </w:pPr>
            <w:r w:rsidRPr="00086F02">
              <w:rPr>
                <w:rFonts w:ascii="Corbel" w:hAnsi="Corbel" w:cs="Arial"/>
                <w:b/>
                <w:sz w:val="22"/>
                <w:lang w:val="fr-CH"/>
              </w:rPr>
              <w:t>Adresse</w:t>
            </w:r>
          </w:p>
        </w:tc>
        <w:tc>
          <w:tcPr>
            <w:tcW w:w="6821" w:type="dxa"/>
            <w:gridSpan w:val="3"/>
          </w:tcPr>
          <w:p w14:paraId="37AF9E2D" w14:textId="0337F25D" w:rsidR="00F420F0" w:rsidRPr="00086F02" w:rsidRDefault="00E637C4" w:rsidP="00E637C4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086F02" w14:paraId="4D8023F0" w14:textId="77777777" w:rsidTr="00CB4978">
        <w:tc>
          <w:tcPr>
            <w:tcW w:w="2126" w:type="dxa"/>
          </w:tcPr>
          <w:p w14:paraId="1B7C526C" w14:textId="5496CEDB" w:rsidR="00F420F0" w:rsidRPr="00086F02" w:rsidRDefault="00F17F4C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  <w:lang w:val="fr-CH"/>
              </w:rPr>
            </w:pPr>
            <w:proofErr w:type="gramStart"/>
            <w:r w:rsidRPr="00086F02">
              <w:rPr>
                <w:rFonts w:ascii="Corbel" w:hAnsi="Corbel" w:cs="Arial"/>
                <w:b/>
                <w:sz w:val="22"/>
                <w:lang w:val="fr-CH"/>
              </w:rPr>
              <w:t>Email</w:t>
            </w:r>
            <w:proofErr w:type="gramEnd"/>
          </w:p>
        </w:tc>
        <w:tc>
          <w:tcPr>
            <w:tcW w:w="6821" w:type="dxa"/>
            <w:gridSpan w:val="3"/>
          </w:tcPr>
          <w:p w14:paraId="0B72C870" w14:textId="755D9A56" w:rsidR="00F420F0" w:rsidRPr="00086F02" w:rsidRDefault="00E637C4" w:rsidP="00E637C4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086F02" w14:paraId="1CE57F2C" w14:textId="77777777" w:rsidTr="00CB4978">
        <w:tc>
          <w:tcPr>
            <w:tcW w:w="2126" w:type="dxa"/>
          </w:tcPr>
          <w:p w14:paraId="47EF9151" w14:textId="381B9CEF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bCs/>
                <w:sz w:val="22"/>
                <w:szCs w:val="22"/>
                <w:lang w:val="fr-CH"/>
              </w:rPr>
            </w:pPr>
            <w:r w:rsidRPr="00086F02">
              <w:rPr>
                <w:rFonts w:ascii="Corbel" w:hAnsi="Corbel" w:cs="Arial"/>
                <w:b/>
                <w:sz w:val="22"/>
                <w:szCs w:val="22"/>
                <w:lang w:val="fr-CH"/>
              </w:rPr>
              <w:t>Téléphone central</w:t>
            </w:r>
          </w:p>
        </w:tc>
        <w:tc>
          <w:tcPr>
            <w:tcW w:w="2474" w:type="dxa"/>
          </w:tcPr>
          <w:p w14:paraId="4CA6B62E" w14:textId="68A49DCC" w:rsidR="00F420F0" w:rsidRPr="00086F02" w:rsidRDefault="00E637C4" w:rsidP="00E637C4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1736" w:type="dxa"/>
          </w:tcPr>
          <w:p w14:paraId="32A7CFD0" w14:textId="7C84376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  <w:szCs w:val="22"/>
                <w:lang w:val="fr-CH"/>
              </w:rPr>
            </w:pPr>
            <w:r w:rsidRPr="00086F02">
              <w:rPr>
                <w:rFonts w:ascii="Corbel" w:hAnsi="Corbel" w:cs="Arial"/>
                <w:b/>
                <w:bCs/>
                <w:sz w:val="22"/>
                <w:szCs w:val="22"/>
                <w:lang w:val="fr-CH"/>
              </w:rPr>
              <w:t>Té</w:t>
            </w:r>
            <w:r w:rsidR="2DE157D4" w:rsidRPr="00086F02">
              <w:rPr>
                <w:rFonts w:ascii="Corbel" w:hAnsi="Corbel" w:cs="Arial"/>
                <w:b/>
                <w:bCs/>
                <w:sz w:val="22"/>
                <w:szCs w:val="22"/>
                <w:lang w:val="fr-CH"/>
              </w:rPr>
              <w:t>l.</w:t>
            </w:r>
            <w:r w:rsidRPr="00086F02">
              <w:rPr>
                <w:rFonts w:ascii="Corbel" w:hAnsi="Corbel" w:cs="Arial"/>
                <w:b/>
                <w:bCs/>
                <w:sz w:val="22"/>
                <w:szCs w:val="22"/>
                <w:lang w:val="fr-CH"/>
              </w:rPr>
              <w:t xml:space="preserve"> </w:t>
            </w:r>
            <w:r w:rsidRPr="00086F02">
              <w:rPr>
                <w:rFonts w:ascii="Corbel" w:hAnsi="Corbel" w:cs="Arial"/>
                <w:b/>
                <w:sz w:val="22"/>
                <w:szCs w:val="22"/>
                <w:lang w:val="fr-CH"/>
              </w:rPr>
              <w:t>direct</w:t>
            </w:r>
          </w:p>
        </w:tc>
        <w:tc>
          <w:tcPr>
            <w:tcW w:w="2611" w:type="dxa"/>
          </w:tcPr>
          <w:p w14:paraId="6ADC34E1" w14:textId="7F7ED731" w:rsidR="00F420F0" w:rsidRPr="00086F02" w:rsidRDefault="00E637C4" w:rsidP="00E637C4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</w:tbl>
    <w:p w14:paraId="2B4C6FF6" w14:textId="77777777" w:rsidR="00F420F0" w:rsidRPr="00086F02" w:rsidRDefault="00F420F0" w:rsidP="00F420F0">
      <w:pPr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</w:p>
    <w:p w14:paraId="2E6FF3F4" w14:textId="75441FE9" w:rsidR="00F420F0" w:rsidRPr="00086F02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  <w:r w:rsidRPr="00086F02">
        <w:rPr>
          <w:rFonts w:ascii="Corbel" w:hAnsi="Corbel" w:cs="Arial"/>
          <w:sz w:val="22"/>
          <w:lang w:val="fr-CH"/>
        </w:rPr>
        <w:t xml:space="preserve">Adresse pour l'envoi de la facture par </w:t>
      </w:r>
      <w:r w:rsidR="00E9434D" w:rsidRPr="00086F02">
        <w:rPr>
          <w:rFonts w:ascii="Corbel" w:hAnsi="Corbel" w:cs="Arial"/>
          <w:sz w:val="22"/>
          <w:lang w:val="fr-CH"/>
        </w:rPr>
        <w:t>le CSCSP</w:t>
      </w:r>
      <w:r w:rsidRPr="00086F02">
        <w:rPr>
          <w:rFonts w:ascii="Corbel" w:hAnsi="Corbel" w:cs="Arial"/>
          <w:sz w:val="22"/>
          <w:lang w:val="fr-CH"/>
        </w:rPr>
        <w:t xml:space="preserve"> :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2474"/>
        <w:gridCol w:w="1736"/>
        <w:gridCol w:w="2611"/>
      </w:tblGrid>
      <w:tr w:rsidR="00F420F0" w:rsidRPr="00086F02" w14:paraId="587CCA6A" w14:textId="77777777" w:rsidTr="00357AD3">
        <w:tc>
          <w:tcPr>
            <w:tcW w:w="2126" w:type="dxa"/>
          </w:tcPr>
          <w:p w14:paraId="17EEAB57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  <w:lang w:val="fr-CH"/>
              </w:rPr>
            </w:pPr>
            <w:r w:rsidRPr="00086F02">
              <w:rPr>
                <w:rFonts w:ascii="Corbel" w:hAnsi="Corbel" w:cs="Arial"/>
                <w:b/>
                <w:sz w:val="22"/>
                <w:lang w:val="fr-CH"/>
              </w:rPr>
              <w:t>Nom, prénom</w:t>
            </w:r>
          </w:p>
        </w:tc>
        <w:tc>
          <w:tcPr>
            <w:tcW w:w="6821" w:type="dxa"/>
            <w:gridSpan w:val="3"/>
          </w:tcPr>
          <w:p w14:paraId="3A2FD7F6" w14:textId="782DEF35" w:rsidR="00F420F0" w:rsidRPr="00086F02" w:rsidRDefault="004D7265" w:rsidP="004D7265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086F02" w14:paraId="7B85298B" w14:textId="77777777" w:rsidTr="00357AD3">
        <w:tc>
          <w:tcPr>
            <w:tcW w:w="2126" w:type="dxa"/>
          </w:tcPr>
          <w:p w14:paraId="466E1A60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  <w:lang w:val="fr-CH"/>
              </w:rPr>
            </w:pPr>
            <w:r w:rsidRPr="00086F02">
              <w:rPr>
                <w:rFonts w:ascii="Corbel" w:hAnsi="Corbel" w:cs="Arial"/>
                <w:b/>
                <w:sz w:val="22"/>
                <w:lang w:val="fr-CH"/>
              </w:rPr>
              <w:t>Fonction</w:t>
            </w:r>
          </w:p>
        </w:tc>
        <w:tc>
          <w:tcPr>
            <w:tcW w:w="6821" w:type="dxa"/>
            <w:gridSpan w:val="3"/>
          </w:tcPr>
          <w:p w14:paraId="08F6B4DD" w14:textId="0252B15C" w:rsidR="00F420F0" w:rsidRPr="00086F02" w:rsidRDefault="004D7265" w:rsidP="004D7265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086F02" w14:paraId="2BEC6F3B" w14:textId="77777777" w:rsidTr="00357AD3">
        <w:tc>
          <w:tcPr>
            <w:tcW w:w="2126" w:type="dxa"/>
          </w:tcPr>
          <w:p w14:paraId="3E97C098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  <w:lang w:val="fr-CH"/>
              </w:rPr>
            </w:pPr>
            <w:r w:rsidRPr="00086F02">
              <w:rPr>
                <w:rFonts w:ascii="Corbel" w:hAnsi="Corbel" w:cs="Arial"/>
                <w:b/>
                <w:sz w:val="22"/>
                <w:lang w:val="fr-CH"/>
              </w:rPr>
              <w:t>Adresse</w:t>
            </w:r>
          </w:p>
        </w:tc>
        <w:tc>
          <w:tcPr>
            <w:tcW w:w="6821" w:type="dxa"/>
            <w:gridSpan w:val="3"/>
          </w:tcPr>
          <w:p w14:paraId="5EC44DE0" w14:textId="13F32BE1" w:rsidR="00F420F0" w:rsidRPr="00086F02" w:rsidRDefault="004D7265" w:rsidP="004D7265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086F02" w14:paraId="723D367A" w14:textId="77777777" w:rsidTr="00357AD3">
        <w:tc>
          <w:tcPr>
            <w:tcW w:w="2126" w:type="dxa"/>
          </w:tcPr>
          <w:p w14:paraId="2873F0A5" w14:textId="010A5344" w:rsidR="00F420F0" w:rsidRPr="00086F02" w:rsidRDefault="00F17F4C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  <w:lang w:val="fr-CH"/>
              </w:rPr>
            </w:pPr>
            <w:proofErr w:type="gramStart"/>
            <w:r w:rsidRPr="00086F02">
              <w:rPr>
                <w:rFonts w:ascii="Corbel" w:hAnsi="Corbel" w:cs="Arial"/>
                <w:b/>
                <w:sz w:val="22"/>
                <w:lang w:val="fr-CH"/>
              </w:rPr>
              <w:t>Email</w:t>
            </w:r>
            <w:proofErr w:type="gramEnd"/>
          </w:p>
        </w:tc>
        <w:tc>
          <w:tcPr>
            <w:tcW w:w="6821" w:type="dxa"/>
            <w:gridSpan w:val="3"/>
          </w:tcPr>
          <w:p w14:paraId="02E3A4FD" w14:textId="34293966" w:rsidR="00F420F0" w:rsidRPr="00086F02" w:rsidRDefault="004D7265" w:rsidP="004D7265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086F02" w14:paraId="778BA5BE" w14:textId="77777777" w:rsidTr="00357AD3">
        <w:tc>
          <w:tcPr>
            <w:tcW w:w="2126" w:type="dxa"/>
          </w:tcPr>
          <w:p w14:paraId="315FEBD9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  <w:lang w:val="fr-CH"/>
              </w:rPr>
            </w:pPr>
            <w:r w:rsidRPr="00086F02">
              <w:rPr>
                <w:rFonts w:ascii="Corbel" w:hAnsi="Corbel" w:cs="Arial"/>
                <w:b/>
                <w:sz w:val="22"/>
                <w:lang w:val="fr-CH"/>
              </w:rPr>
              <w:t>Téléphone central</w:t>
            </w:r>
          </w:p>
        </w:tc>
        <w:tc>
          <w:tcPr>
            <w:tcW w:w="2474" w:type="dxa"/>
          </w:tcPr>
          <w:p w14:paraId="47E7A23F" w14:textId="1EA6EA32" w:rsidR="00F420F0" w:rsidRPr="00086F02" w:rsidRDefault="000F11CF" w:rsidP="000F11CF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1736" w:type="dxa"/>
          </w:tcPr>
          <w:p w14:paraId="1C48307E" w14:textId="548E1535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  <w:szCs w:val="22"/>
                <w:lang w:val="fr-CH"/>
              </w:rPr>
            </w:pPr>
            <w:r w:rsidRPr="00086F02">
              <w:rPr>
                <w:rFonts w:ascii="Corbel" w:hAnsi="Corbel" w:cs="Arial"/>
                <w:b/>
                <w:bCs/>
                <w:sz w:val="22"/>
                <w:szCs w:val="22"/>
                <w:lang w:val="fr-CH"/>
              </w:rPr>
              <w:t>Tél</w:t>
            </w:r>
            <w:r w:rsidR="17F7A063" w:rsidRPr="00086F02">
              <w:rPr>
                <w:rFonts w:ascii="Corbel" w:hAnsi="Corbel" w:cs="Arial"/>
                <w:b/>
                <w:bCs/>
                <w:sz w:val="22"/>
                <w:szCs w:val="22"/>
                <w:lang w:val="fr-CH"/>
              </w:rPr>
              <w:t>.</w:t>
            </w:r>
            <w:r w:rsidRPr="00086F02">
              <w:rPr>
                <w:rFonts w:ascii="Corbel" w:hAnsi="Corbel" w:cs="Arial"/>
                <w:b/>
                <w:sz w:val="22"/>
                <w:szCs w:val="22"/>
                <w:lang w:val="fr-CH"/>
              </w:rPr>
              <w:t xml:space="preserve"> direct</w:t>
            </w:r>
          </w:p>
        </w:tc>
        <w:tc>
          <w:tcPr>
            <w:tcW w:w="2611" w:type="dxa"/>
          </w:tcPr>
          <w:p w14:paraId="187910F1" w14:textId="33B5FA84" w:rsidR="00F420F0" w:rsidRPr="00086F02" w:rsidRDefault="000F11CF" w:rsidP="000F11CF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</w:tbl>
    <w:p w14:paraId="43627311" w14:textId="57EEDAA7" w:rsidR="006435AD" w:rsidRDefault="006435AD" w:rsidP="00F420F0">
      <w:pPr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</w:p>
    <w:p w14:paraId="01471522" w14:textId="77777777" w:rsidR="006435AD" w:rsidRDefault="006435AD">
      <w:pPr>
        <w:rPr>
          <w:rFonts w:ascii="Corbel" w:hAnsi="Corbel" w:cs="Arial"/>
          <w:sz w:val="22"/>
          <w:lang w:val="fr-CH"/>
        </w:rPr>
      </w:pPr>
      <w:r>
        <w:rPr>
          <w:rFonts w:ascii="Corbel" w:hAnsi="Corbel" w:cs="Arial"/>
          <w:sz w:val="22"/>
          <w:lang w:val="fr-CH"/>
        </w:rPr>
        <w:br w:type="page"/>
      </w:r>
    </w:p>
    <w:p w14:paraId="32E5358F" w14:textId="12BB576E" w:rsidR="00F420F0" w:rsidRPr="00086F02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b/>
          <w:sz w:val="22"/>
          <w:lang w:val="fr-CH"/>
        </w:rPr>
      </w:pPr>
      <w:r w:rsidRPr="00086F02">
        <w:rPr>
          <w:rFonts w:ascii="Corbel" w:hAnsi="Corbel" w:cs="Arial"/>
          <w:b/>
          <w:sz w:val="22"/>
          <w:lang w:val="fr-CH"/>
        </w:rPr>
        <w:lastRenderedPageBreak/>
        <w:t>Équipement de la salle de cours</w:t>
      </w:r>
    </w:p>
    <w:p w14:paraId="1E447562" w14:textId="44AF9764" w:rsidR="00F420F0" w:rsidRPr="00086F02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szCs w:val="22"/>
          <w:lang w:val="fr-CH"/>
        </w:rPr>
      </w:pPr>
      <w:r w:rsidRPr="00086F02">
        <w:rPr>
          <w:rFonts w:ascii="Corbel" w:hAnsi="Corbel" w:cs="Arial"/>
          <w:sz w:val="22"/>
          <w:szCs w:val="22"/>
          <w:lang w:val="fr-CH"/>
        </w:rPr>
        <w:t>Toutes les conditions suivantes doivent être remplies pour que le cours de formation continue puisse être organisé en dehors d</w:t>
      </w:r>
      <w:r w:rsidR="406BFEEE" w:rsidRPr="00086F02">
        <w:rPr>
          <w:rFonts w:ascii="Corbel" w:hAnsi="Corbel" w:cs="Arial"/>
          <w:sz w:val="22"/>
          <w:szCs w:val="22"/>
          <w:lang w:val="fr-CH"/>
        </w:rPr>
        <w:t>u CSCSP :</w:t>
      </w:r>
    </w:p>
    <w:tbl>
      <w:tblPr>
        <w:tblStyle w:val="Tabellenraster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8221"/>
      </w:tblGrid>
      <w:tr w:rsidR="00F420F0" w:rsidRPr="00086F02" w14:paraId="58AA9307" w14:textId="77777777" w:rsidTr="00B556F5">
        <w:tc>
          <w:tcPr>
            <w:tcW w:w="993" w:type="dxa"/>
          </w:tcPr>
          <w:p w14:paraId="4358008D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30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FORMCHECKBOX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8221" w:type="dxa"/>
          </w:tcPr>
          <w:p w14:paraId="2219F3CC" w14:textId="4CA4BD5B" w:rsidR="00F420F0" w:rsidRPr="00086F02" w:rsidRDefault="00F420F0" w:rsidP="005837BF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t xml:space="preserve">Salle de cours avec tables pour 18 personnes </w:t>
            </w:r>
            <w:r w:rsidR="005837BF">
              <w:rPr>
                <w:rFonts w:ascii="Corbel" w:hAnsi="Corbel" w:cs="Arial"/>
                <w:sz w:val="22"/>
                <w:lang w:val="fr-CH"/>
              </w:rPr>
              <w:br/>
            </w:r>
            <w:r w:rsidRPr="00086F02">
              <w:rPr>
                <w:rFonts w:ascii="Corbel" w:hAnsi="Corbel" w:cs="Arial"/>
                <w:sz w:val="22"/>
                <w:lang w:val="fr-CH"/>
              </w:rPr>
              <w:t>(</w:t>
            </w:r>
            <w:r w:rsidR="008D6B84" w:rsidRPr="00086F02">
              <w:rPr>
                <w:rFonts w:ascii="Corbel" w:hAnsi="Corbel" w:cs="Arial"/>
                <w:sz w:val="22"/>
                <w:lang w:val="fr-CH"/>
              </w:rPr>
              <w:t>disposition</w:t>
            </w:r>
            <w:r w:rsidRPr="00086F02">
              <w:rPr>
                <w:rFonts w:ascii="Corbel" w:hAnsi="Corbel" w:cs="Arial"/>
                <w:sz w:val="22"/>
                <w:lang w:val="fr-CH"/>
              </w:rPr>
              <w:t xml:space="preserve"> en U ou selon les indications d</w:t>
            </w:r>
            <w:r w:rsidR="00BB78C1" w:rsidRPr="00086F02">
              <w:rPr>
                <w:rFonts w:ascii="Corbel" w:hAnsi="Corbel" w:cs="Arial"/>
                <w:sz w:val="22"/>
                <w:lang w:val="fr-CH"/>
              </w:rPr>
              <w:t>u/</w:t>
            </w:r>
            <w:r w:rsidR="00F23CE3" w:rsidRPr="00086F02">
              <w:rPr>
                <w:rFonts w:ascii="Corbel" w:hAnsi="Corbel" w:cs="Arial"/>
                <w:sz w:val="22"/>
                <w:lang w:val="fr-CH"/>
              </w:rPr>
              <w:t xml:space="preserve">de la </w:t>
            </w:r>
            <w:proofErr w:type="spellStart"/>
            <w:r w:rsidR="00F23CE3" w:rsidRPr="00086F02">
              <w:rPr>
                <w:rFonts w:ascii="Corbel" w:hAnsi="Corbel" w:cs="Arial"/>
                <w:sz w:val="22"/>
                <w:lang w:val="fr-CH"/>
              </w:rPr>
              <w:t>chargé</w:t>
            </w:r>
            <w:r w:rsidR="005837BF">
              <w:rPr>
                <w:rFonts w:ascii="Corbel" w:hAnsi="Corbel" w:cs="Arial"/>
                <w:sz w:val="22"/>
                <w:lang w:val="fr-CH"/>
              </w:rPr>
              <w:t>·</w:t>
            </w:r>
            <w:r w:rsidR="00F23CE3" w:rsidRPr="00086F02">
              <w:rPr>
                <w:rFonts w:ascii="Corbel" w:hAnsi="Corbel" w:cs="Arial"/>
                <w:sz w:val="22"/>
                <w:lang w:val="fr-CH"/>
              </w:rPr>
              <w:t>e</w:t>
            </w:r>
            <w:proofErr w:type="spellEnd"/>
            <w:r w:rsidR="0062774C" w:rsidRPr="00086F02">
              <w:rPr>
                <w:rFonts w:ascii="Corbel" w:hAnsi="Corbel" w:cs="Arial"/>
                <w:sz w:val="22"/>
                <w:lang w:val="fr-CH"/>
              </w:rPr>
              <w:t xml:space="preserve"> de cours</w:t>
            </w:r>
            <w:r w:rsidRPr="00086F02">
              <w:rPr>
                <w:rFonts w:ascii="Corbel" w:hAnsi="Corbel" w:cs="Arial"/>
                <w:sz w:val="22"/>
                <w:lang w:val="fr-CH"/>
              </w:rPr>
              <w:t>)</w:t>
            </w:r>
          </w:p>
        </w:tc>
      </w:tr>
      <w:tr w:rsidR="00F420F0" w:rsidRPr="00086F02" w14:paraId="529C1BF8" w14:textId="77777777" w:rsidTr="00B556F5">
        <w:tc>
          <w:tcPr>
            <w:tcW w:w="993" w:type="dxa"/>
          </w:tcPr>
          <w:p w14:paraId="22D75D0B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30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FORMCHECKBOX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8221" w:type="dxa"/>
          </w:tcPr>
          <w:p w14:paraId="3B193F3F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t>Au moins une salle de groupe</w:t>
            </w:r>
          </w:p>
        </w:tc>
      </w:tr>
      <w:tr w:rsidR="00F420F0" w:rsidRPr="00086F02" w14:paraId="519B302D" w14:textId="77777777" w:rsidTr="00B556F5">
        <w:tc>
          <w:tcPr>
            <w:tcW w:w="993" w:type="dxa"/>
          </w:tcPr>
          <w:p w14:paraId="49E9C8E4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28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FORMCHECKBOX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8221" w:type="dxa"/>
          </w:tcPr>
          <w:p w14:paraId="28CCBDD4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t>Ordinateur portable</w:t>
            </w:r>
          </w:p>
        </w:tc>
      </w:tr>
      <w:tr w:rsidR="00F420F0" w:rsidRPr="00086F02" w14:paraId="29A6BACE" w14:textId="77777777" w:rsidTr="00B556F5">
        <w:tc>
          <w:tcPr>
            <w:tcW w:w="993" w:type="dxa"/>
          </w:tcPr>
          <w:p w14:paraId="49941719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28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FORMCHECKBOX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8221" w:type="dxa"/>
          </w:tcPr>
          <w:p w14:paraId="5146F15F" w14:textId="17282C06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proofErr w:type="spellStart"/>
            <w:r w:rsidRPr="00086F02">
              <w:rPr>
                <w:rFonts w:ascii="Corbel" w:hAnsi="Corbel" w:cs="Arial"/>
                <w:sz w:val="22"/>
                <w:lang w:val="fr-CH"/>
              </w:rPr>
              <w:t>Beame</w:t>
            </w:r>
            <w:r w:rsidR="0062774C" w:rsidRPr="00086F02">
              <w:rPr>
                <w:rFonts w:ascii="Corbel" w:hAnsi="Corbel" w:cs="Arial"/>
                <w:sz w:val="22"/>
                <w:lang w:val="fr-CH"/>
              </w:rPr>
              <w:t>r</w:t>
            </w:r>
            <w:proofErr w:type="spellEnd"/>
          </w:p>
        </w:tc>
      </w:tr>
      <w:tr w:rsidR="00F420F0" w:rsidRPr="00086F02" w14:paraId="3988CBF9" w14:textId="77777777" w:rsidTr="00B556F5">
        <w:tc>
          <w:tcPr>
            <w:tcW w:w="993" w:type="dxa"/>
          </w:tcPr>
          <w:p w14:paraId="7C593CE3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28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FORMCHECKBOX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8221" w:type="dxa"/>
          </w:tcPr>
          <w:p w14:paraId="0681B852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t>Possibilité de visionner des films à partir d'un ordinateur portable (image et son)</w:t>
            </w:r>
          </w:p>
        </w:tc>
      </w:tr>
      <w:tr w:rsidR="00F420F0" w:rsidRPr="00086F02" w14:paraId="3A8BACC9" w14:textId="77777777" w:rsidTr="00B556F5">
        <w:tc>
          <w:tcPr>
            <w:tcW w:w="993" w:type="dxa"/>
          </w:tcPr>
          <w:p w14:paraId="5005F369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28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FORMCHECKBOX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8221" w:type="dxa"/>
          </w:tcPr>
          <w:p w14:paraId="0F57E8D3" w14:textId="3AFD8C4F" w:rsidR="00F420F0" w:rsidRPr="00086F02" w:rsidRDefault="00766C51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proofErr w:type="spellStart"/>
            <w:r w:rsidRPr="00086F02">
              <w:rPr>
                <w:rFonts w:ascii="Corbel" w:hAnsi="Corbel" w:cs="Arial"/>
                <w:sz w:val="22"/>
                <w:lang w:val="fr-CH"/>
              </w:rPr>
              <w:t>Flip</w:t>
            </w:r>
            <w:r w:rsidR="00347619" w:rsidRPr="00086F02">
              <w:rPr>
                <w:rFonts w:ascii="Corbel" w:hAnsi="Corbel" w:cs="Arial"/>
                <w:sz w:val="22"/>
                <w:lang w:val="fr-CH"/>
              </w:rPr>
              <w:t>chart</w:t>
            </w:r>
            <w:proofErr w:type="spellEnd"/>
          </w:p>
        </w:tc>
      </w:tr>
      <w:tr w:rsidR="00F420F0" w:rsidRPr="00086F02" w14:paraId="55BE08BC" w14:textId="77777777" w:rsidTr="00B556F5">
        <w:tc>
          <w:tcPr>
            <w:tcW w:w="993" w:type="dxa"/>
          </w:tcPr>
          <w:p w14:paraId="1B707576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28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FORMCHECKBOX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8221" w:type="dxa"/>
          </w:tcPr>
          <w:p w14:paraId="4456EC8F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t>Matériel d'animation</w:t>
            </w:r>
          </w:p>
        </w:tc>
      </w:tr>
      <w:tr w:rsidR="00F420F0" w:rsidRPr="00086F02" w14:paraId="6703CC00" w14:textId="77777777" w:rsidTr="00B556F5">
        <w:tc>
          <w:tcPr>
            <w:tcW w:w="993" w:type="dxa"/>
          </w:tcPr>
          <w:p w14:paraId="7661E584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28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FORMCHECKBOX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8221" w:type="dxa"/>
          </w:tcPr>
          <w:p w14:paraId="24AEF543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t>Connexion Internet (Wifi ou hotspot possible)</w:t>
            </w:r>
          </w:p>
        </w:tc>
      </w:tr>
    </w:tbl>
    <w:p w14:paraId="17B612D7" w14:textId="77777777" w:rsidR="00F420F0" w:rsidRPr="00086F02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b/>
          <w:sz w:val="22"/>
          <w:lang w:val="fr-CH"/>
        </w:rPr>
      </w:pPr>
    </w:p>
    <w:p w14:paraId="3EFD78BB" w14:textId="18452695" w:rsidR="00F420F0" w:rsidRPr="00086F02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  <w:r w:rsidRPr="00086F02">
        <w:rPr>
          <w:rFonts w:ascii="Corbel" w:hAnsi="Corbel" w:cs="Arial"/>
          <w:sz w:val="22"/>
          <w:lang w:val="fr-CH"/>
        </w:rPr>
        <w:t xml:space="preserve">Remarques : </w:t>
      </w:r>
      <w:r w:rsidR="008146E0" w:rsidRPr="00086F02">
        <w:rPr>
          <w:rFonts w:ascii="Corbel" w:hAnsi="Corbel" w:cs="Arial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8146E0" w:rsidRPr="00086F02">
        <w:rPr>
          <w:rFonts w:ascii="Corbel" w:hAnsi="Corbel" w:cs="Arial"/>
          <w:sz w:val="22"/>
          <w:lang w:val="fr-CH"/>
        </w:rPr>
        <w:instrText xml:space="preserve"> FORMTEXT </w:instrText>
      </w:r>
      <w:r w:rsidR="008146E0" w:rsidRPr="00086F02">
        <w:rPr>
          <w:rFonts w:ascii="Corbel" w:hAnsi="Corbel" w:cs="Arial"/>
          <w:sz w:val="22"/>
          <w:lang w:val="fr-CH"/>
        </w:rPr>
      </w:r>
      <w:r w:rsidR="008146E0" w:rsidRPr="00086F02">
        <w:rPr>
          <w:rFonts w:ascii="Corbel" w:hAnsi="Corbel" w:cs="Arial"/>
          <w:sz w:val="22"/>
          <w:lang w:val="fr-CH"/>
        </w:rPr>
        <w:fldChar w:fldCharType="separate"/>
      </w:r>
      <w:r w:rsidR="008146E0" w:rsidRPr="00086F02">
        <w:rPr>
          <w:rFonts w:ascii="Corbel" w:hAnsi="Corbel" w:cs="Arial"/>
          <w:sz w:val="22"/>
          <w:lang w:val="fr-CH"/>
        </w:rPr>
        <w:t> </w:t>
      </w:r>
      <w:r w:rsidR="008146E0" w:rsidRPr="00086F02">
        <w:rPr>
          <w:rFonts w:ascii="Corbel" w:hAnsi="Corbel" w:cs="Arial"/>
          <w:sz w:val="22"/>
          <w:lang w:val="fr-CH"/>
        </w:rPr>
        <w:t> </w:t>
      </w:r>
      <w:r w:rsidR="008146E0" w:rsidRPr="00086F02">
        <w:rPr>
          <w:rFonts w:ascii="Corbel" w:hAnsi="Corbel" w:cs="Arial"/>
          <w:sz w:val="22"/>
          <w:lang w:val="fr-CH"/>
        </w:rPr>
        <w:t> </w:t>
      </w:r>
      <w:r w:rsidR="008146E0" w:rsidRPr="00086F02">
        <w:rPr>
          <w:rFonts w:ascii="Corbel" w:hAnsi="Corbel" w:cs="Arial"/>
          <w:sz w:val="22"/>
          <w:lang w:val="fr-CH"/>
        </w:rPr>
        <w:t> </w:t>
      </w:r>
      <w:r w:rsidR="008146E0" w:rsidRPr="00086F02">
        <w:rPr>
          <w:rFonts w:ascii="Corbel" w:hAnsi="Corbel" w:cs="Arial"/>
          <w:sz w:val="22"/>
          <w:lang w:val="fr-CH"/>
        </w:rPr>
        <w:t> </w:t>
      </w:r>
      <w:r w:rsidR="008146E0" w:rsidRPr="00086F02">
        <w:rPr>
          <w:rFonts w:ascii="Corbel" w:hAnsi="Corbel" w:cs="Arial"/>
          <w:sz w:val="22"/>
          <w:lang w:val="fr-CH"/>
        </w:rPr>
        <w:fldChar w:fldCharType="end"/>
      </w:r>
      <w:r w:rsidRPr="00086F02">
        <w:rPr>
          <w:rFonts w:ascii="Corbel" w:hAnsi="Corbel" w:cs="Arial"/>
          <w:sz w:val="22"/>
          <w:lang w:val="fr-CH"/>
        </w:rPr>
        <w:fldChar w:fldCharType="begin">
          <w:ffData>
            <w:name w:val="Texte2"/>
            <w:enabled/>
            <w:calcOnExit w:val="0"/>
            <w:textInput/>
          </w:ffData>
        </w:fldChar>
      </w:r>
      <w:bookmarkStart w:id="0" w:name="Texte2"/>
      <w:r w:rsidRPr="00086F02">
        <w:rPr>
          <w:rFonts w:ascii="Corbel" w:hAnsi="Corbel" w:cs="Arial"/>
          <w:sz w:val="22"/>
          <w:lang w:val="fr-CH"/>
        </w:rPr>
        <w:instrText xml:space="preserve"> FORMTEXT </w:instrText>
      </w:r>
      <w:r w:rsidRPr="00086F02">
        <w:rPr>
          <w:rFonts w:ascii="Corbel" w:hAnsi="Corbel" w:cs="Arial"/>
          <w:sz w:val="22"/>
          <w:lang w:val="fr-CH"/>
        </w:rPr>
      </w:r>
      <w:r w:rsidRPr="00086F02">
        <w:rPr>
          <w:rFonts w:ascii="Corbel" w:hAnsi="Corbel" w:cs="Arial"/>
          <w:sz w:val="22"/>
          <w:lang w:val="fr-CH"/>
        </w:rPr>
        <w:fldChar w:fldCharType="separate"/>
      </w:r>
      <w:r w:rsidRPr="00086F02">
        <w:rPr>
          <w:rFonts w:ascii="Corbel" w:hAnsi="Corbel" w:cs="Arial"/>
          <w:sz w:val="22"/>
          <w:lang w:val="fr-CH"/>
        </w:rPr>
        <w:fldChar w:fldCharType="end"/>
      </w:r>
      <w:bookmarkEnd w:id="0"/>
    </w:p>
    <w:p w14:paraId="1D0D615F" w14:textId="77777777" w:rsidR="00F420F0" w:rsidRPr="00086F02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</w:p>
    <w:p w14:paraId="255D3F46" w14:textId="1560A6D3" w:rsidR="00F420F0" w:rsidRPr="00086F02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  <w:r w:rsidRPr="00086F02">
        <w:rPr>
          <w:rFonts w:ascii="Corbel" w:hAnsi="Corbel" w:cs="Arial"/>
          <w:sz w:val="22"/>
          <w:lang w:val="fr-CH"/>
        </w:rPr>
        <w:t xml:space="preserve">En tant que </w:t>
      </w:r>
      <w:r w:rsidR="006249E8" w:rsidRPr="00086F02">
        <w:rPr>
          <w:rFonts w:ascii="Corbel" w:hAnsi="Corbel" w:cs="Arial"/>
          <w:sz w:val="22"/>
          <w:lang w:val="fr-CH"/>
        </w:rPr>
        <w:t>mandataire</w:t>
      </w:r>
      <w:r w:rsidRPr="00086F02">
        <w:rPr>
          <w:rFonts w:ascii="Corbel" w:hAnsi="Corbel" w:cs="Arial"/>
          <w:sz w:val="22"/>
          <w:lang w:val="fr-CH"/>
        </w:rPr>
        <w:t xml:space="preserve">, nous nous engageons à ce que les conditions générales mentionnées par </w:t>
      </w:r>
      <w:r w:rsidR="00E9434D" w:rsidRPr="00086F02">
        <w:rPr>
          <w:rFonts w:ascii="Corbel" w:hAnsi="Corbel" w:cs="Arial"/>
          <w:sz w:val="22"/>
          <w:lang w:val="fr-CH"/>
        </w:rPr>
        <w:t>le CSCSP</w:t>
      </w:r>
      <w:r w:rsidRPr="00086F02">
        <w:rPr>
          <w:rFonts w:ascii="Corbel" w:hAnsi="Corbel" w:cs="Arial"/>
          <w:sz w:val="22"/>
          <w:lang w:val="fr-CH"/>
        </w:rPr>
        <w:t xml:space="preserve"> soient respectées.</w:t>
      </w:r>
    </w:p>
    <w:p w14:paraId="59E51F57" w14:textId="77777777" w:rsidR="00E937FF" w:rsidRPr="00086F02" w:rsidRDefault="00E937FF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1"/>
        <w:gridCol w:w="2280"/>
        <w:gridCol w:w="900"/>
        <w:gridCol w:w="1808"/>
        <w:gridCol w:w="3215"/>
      </w:tblGrid>
      <w:tr w:rsidR="00F420F0" w:rsidRPr="00086F02" w14:paraId="51B50283" w14:textId="77777777" w:rsidTr="00F420F0">
        <w:tc>
          <w:tcPr>
            <w:tcW w:w="981" w:type="dxa"/>
          </w:tcPr>
          <w:p w14:paraId="05511808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t>Date</w:t>
            </w:r>
          </w:p>
        </w:tc>
        <w:tc>
          <w:tcPr>
            <w:tcW w:w="2280" w:type="dxa"/>
          </w:tcPr>
          <w:p w14:paraId="131395D8" w14:textId="523CAA9C" w:rsidR="00F420F0" w:rsidRPr="00086F02" w:rsidRDefault="000F11CF" w:rsidP="000F11CF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900" w:type="dxa"/>
          </w:tcPr>
          <w:p w14:paraId="71683604" w14:textId="77777777" w:rsidR="00F420F0" w:rsidRPr="00086F02" w:rsidRDefault="00F420F0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</w:p>
        </w:tc>
        <w:tc>
          <w:tcPr>
            <w:tcW w:w="1808" w:type="dxa"/>
          </w:tcPr>
          <w:p w14:paraId="45ED1A49" w14:textId="70556B70" w:rsidR="00F420F0" w:rsidRPr="00086F02" w:rsidRDefault="006C62DC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t>Nom, prénom</w: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t xml:space="preserve"> :</w:t>
            </w:r>
          </w:p>
        </w:tc>
        <w:tc>
          <w:tcPr>
            <w:tcW w:w="3215" w:type="dxa"/>
          </w:tcPr>
          <w:p w14:paraId="34162C7A" w14:textId="4ABDF3CE" w:rsidR="00F420F0" w:rsidRPr="00086F02" w:rsidRDefault="000F11CF" w:rsidP="000F11CF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Pr="00086F02">
              <w:rPr>
                <w:rFonts w:ascii="Corbel" w:hAnsi="Corbel" w:cs="Arial"/>
                <w:sz w:val="22"/>
                <w:lang w:val="fr-CH"/>
              </w:rPr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t> </w:t>
            </w:r>
            <w:r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instrText xml:space="preserve"> FORMTEXT </w:instrText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="00F420F0" w:rsidRPr="00086F02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</w:tbl>
    <w:p w14:paraId="282E2C4A" w14:textId="77777777" w:rsidR="00F420F0" w:rsidRPr="00086F02" w:rsidRDefault="00F420F0" w:rsidP="00F420F0">
      <w:pPr>
        <w:tabs>
          <w:tab w:val="left" w:pos="2127"/>
          <w:tab w:val="left" w:pos="4536"/>
          <w:tab w:val="left" w:pos="6663"/>
        </w:tabs>
        <w:jc w:val="both"/>
        <w:rPr>
          <w:rFonts w:ascii="Corbel" w:hAnsi="Corbel" w:cs="Arial"/>
          <w:sz w:val="22"/>
          <w:lang w:val="fr-CH"/>
        </w:rPr>
      </w:pPr>
    </w:p>
    <w:p w14:paraId="1B7865E4" w14:textId="64ECA9A4" w:rsidR="00502D6F" w:rsidRPr="00086F02" w:rsidRDefault="00F420F0" w:rsidP="000F11CF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  <w:lang w:val="fr-CH"/>
        </w:rPr>
      </w:pPr>
      <w:r w:rsidRPr="00086F02">
        <w:rPr>
          <w:rFonts w:ascii="Corbel" w:hAnsi="Corbel" w:cs="Arial"/>
          <w:sz w:val="22"/>
          <w:lang w:val="fr-CH"/>
        </w:rPr>
        <w:t>Nous vous prions de bien vouloir renvoyer le formulaire à</w:t>
      </w:r>
      <w:r w:rsidR="00E937FF" w:rsidRPr="00086F02">
        <w:rPr>
          <w:rFonts w:ascii="Corbel" w:hAnsi="Corbel" w:cs="Arial"/>
          <w:sz w:val="22"/>
          <w:lang w:val="fr-CH"/>
        </w:rPr>
        <w:t xml:space="preserve"> </w:t>
      </w:r>
      <w:hyperlink r:id="rId11" w:history="1">
        <w:r w:rsidR="000F11CF" w:rsidRPr="00086F02">
          <w:rPr>
            <w:rStyle w:val="Hyperlink"/>
            <w:rFonts w:ascii="Corbel" w:hAnsi="Corbel" w:cs="Arial"/>
            <w:b/>
            <w:color w:val="auto"/>
            <w:sz w:val="22"/>
            <w:u w:val="none"/>
            <w:lang w:val="fr-CH"/>
          </w:rPr>
          <w:t>formation-continue@cscsp.ch</w:t>
        </w:r>
      </w:hyperlink>
      <w:r w:rsidRPr="00086F02">
        <w:rPr>
          <w:rFonts w:ascii="Corbel" w:hAnsi="Corbel" w:cs="Arial"/>
          <w:sz w:val="22"/>
          <w:lang w:val="fr-CH"/>
        </w:rPr>
        <w:t>. Merci beaucoup !</w:t>
      </w:r>
    </w:p>
    <w:sectPr w:rsidR="00502D6F" w:rsidRPr="00086F02" w:rsidSect="00BB5BC5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835" w:right="1361" w:bottom="1531" w:left="136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AF0D2" w14:textId="77777777" w:rsidR="0098760F" w:rsidRDefault="0098760F" w:rsidP="00BA1493">
      <w:pPr>
        <w:spacing w:after="0"/>
      </w:pPr>
      <w:r>
        <w:separator/>
      </w:r>
    </w:p>
  </w:endnote>
  <w:endnote w:type="continuationSeparator" w:id="0">
    <w:p w14:paraId="57868251" w14:textId="77777777" w:rsidR="0098760F" w:rsidRDefault="0098760F" w:rsidP="00BA1493">
      <w:pPr>
        <w:spacing w:after="0"/>
      </w:pPr>
      <w:r>
        <w:continuationSeparator/>
      </w:r>
    </w:p>
  </w:endnote>
  <w:endnote w:type="continuationNotice" w:id="1">
    <w:p w14:paraId="2C7A46F2" w14:textId="77777777" w:rsidR="0098760F" w:rsidRDefault="0098760F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01SKJVkeinRahmenkeineAbstnde"/>
      <w:tblW w:w="9781" w:type="dxa"/>
      <w:tblInd w:w="-567" w:type="dxa"/>
      <w:tblLook w:val="04A0" w:firstRow="1" w:lastRow="0" w:firstColumn="1" w:lastColumn="0" w:noHBand="0" w:noVBand="1"/>
    </w:tblPr>
    <w:tblGrid>
      <w:gridCol w:w="8505"/>
      <w:gridCol w:w="1276"/>
    </w:tblGrid>
    <w:tr w:rsidR="00C37DB9" w:rsidRPr="00C37DB9" w14:paraId="7F311889" w14:textId="77777777" w:rsidTr="00C37DB9">
      <w:tc>
        <w:tcPr>
          <w:tcW w:w="8505" w:type="dxa"/>
        </w:tcPr>
        <w:p w14:paraId="195F8DB2" w14:textId="77777777" w:rsidR="00C37DB9" w:rsidRPr="00C37DB9" w:rsidRDefault="00C37DB9" w:rsidP="00C37DB9">
          <w:pPr>
            <w:pStyle w:val="Fuzeile"/>
          </w:pPr>
        </w:p>
      </w:tc>
      <w:tc>
        <w:tcPr>
          <w:tcW w:w="1276" w:type="dxa"/>
        </w:tcPr>
        <w:p w14:paraId="01CBB6D1" w14:textId="77777777" w:rsidR="00C37DB9" w:rsidRPr="00C37DB9" w:rsidRDefault="00C37DB9" w:rsidP="00C37DB9">
          <w:pPr>
            <w:pStyle w:val="Fuzeile"/>
            <w:jc w:val="right"/>
          </w:pPr>
          <w:r w:rsidRPr="00C37DB9">
            <w:rPr>
              <w:bCs/>
            </w:rPr>
            <w:fldChar w:fldCharType="begin"/>
          </w:r>
          <w:r w:rsidRPr="00C37DB9">
            <w:rPr>
              <w:bCs/>
            </w:rPr>
            <w:instrText>PAGE  \* Arabic  \* MERGEFORMAT</w:instrText>
          </w:r>
          <w:r w:rsidRPr="00C37DB9">
            <w:rPr>
              <w:bCs/>
            </w:rPr>
            <w:fldChar w:fldCharType="separate"/>
          </w:r>
          <w:r w:rsidRPr="00C37DB9">
            <w:rPr>
              <w:bCs/>
              <w:lang w:val="de-DE"/>
            </w:rPr>
            <w:t>1</w:t>
          </w:r>
          <w:r w:rsidRPr="00C37DB9">
            <w:rPr>
              <w:bCs/>
            </w:rPr>
            <w:fldChar w:fldCharType="end"/>
          </w:r>
          <w:r w:rsidRPr="00C37DB9">
            <w:rPr>
              <w:lang w:val="de-DE"/>
            </w:rPr>
            <w:t>/</w:t>
          </w:r>
          <w:r w:rsidRPr="00C37DB9">
            <w:rPr>
              <w:bCs/>
            </w:rPr>
            <w:fldChar w:fldCharType="begin"/>
          </w:r>
          <w:r w:rsidRPr="00C37DB9">
            <w:rPr>
              <w:bCs/>
            </w:rPr>
            <w:instrText>NUMPAGES  \* Arabic  \* MERGEFORMAT</w:instrText>
          </w:r>
          <w:r w:rsidRPr="00C37DB9">
            <w:rPr>
              <w:bCs/>
            </w:rPr>
            <w:fldChar w:fldCharType="separate"/>
          </w:r>
          <w:r w:rsidRPr="00C37DB9">
            <w:rPr>
              <w:bCs/>
              <w:lang w:val="de-DE"/>
            </w:rPr>
            <w:t>2</w:t>
          </w:r>
          <w:r w:rsidRPr="00C37DB9">
            <w:rPr>
              <w:bCs/>
            </w:rPr>
            <w:fldChar w:fldCharType="end"/>
          </w:r>
        </w:p>
      </w:tc>
    </w:tr>
  </w:tbl>
  <w:p w14:paraId="19872AD9" w14:textId="77777777" w:rsidR="007055F7" w:rsidRPr="00C37DB9" w:rsidRDefault="007055F7">
    <w:pPr>
      <w:pStyle w:val="Fuzeil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01SKJVkeinRahmenkeineAbstnde"/>
      <w:tblW w:w="9781" w:type="dxa"/>
      <w:tblInd w:w="-567" w:type="dxa"/>
      <w:tblLook w:val="04A0" w:firstRow="1" w:lastRow="0" w:firstColumn="1" w:lastColumn="0" w:noHBand="0" w:noVBand="1"/>
    </w:tblPr>
    <w:tblGrid>
      <w:gridCol w:w="9781"/>
    </w:tblGrid>
    <w:tr w:rsidR="00C37DB9" w14:paraId="40932D6D" w14:textId="77777777" w:rsidTr="00C37DB9">
      <w:tc>
        <w:tcPr>
          <w:tcW w:w="9781" w:type="dxa"/>
        </w:tcPr>
        <w:p w14:paraId="7ABEDFB0" w14:textId="77777777" w:rsidR="00C37DB9" w:rsidRDefault="00C37DB9" w:rsidP="00C37DB9">
          <w:pPr>
            <w:pStyle w:val="Fuzeile"/>
            <w:spacing w:before="600"/>
          </w:pPr>
          <w:r>
            <w:t>Avenue Beauregard 11 | CH-1700 Fribourg</w:t>
          </w:r>
        </w:p>
        <w:p w14:paraId="07985DF9" w14:textId="77777777" w:rsidR="00C37DB9" w:rsidRDefault="00C37DB9" w:rsidP="00C37DB9">
          <w:pPr>
            <w:pStyle w:val="Fuzeile"/>
            <w:spacing w:after="160"/>
          </w:pPr>
          <w:r>
            <w:t xml:space="preserve">+41 26 425 44 00 | </w:t>
          </w:r>
          <w:r w:rsidRPr="00C37DB9">
            <w:t>info@skjv.ch</w:t>
          </w:r>
        </w:p>
        <w:p w14:paraId="7B59D6D2" w14:textId="77777777" w:rsidR="00C37DB9" w:rsidRDefault="00C37DB9">
          <w:pPr>
            <w:pStyle w:val="Fuzeile"/>
          </w:pPr>
          <w:r>
            <w:t>www.skjv.ch</w:t>
          </w:r>
        </w:p>
      </w:tc>
    </w:tr>
  </w:tbl>
  <w:p w14:paraId="6942813E" w14:textId="77777777" w:rsidR="007055F7" w:rsidRPr="00C37DB9" w:rsidRDefault="007055F7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60320" w14:textId="77777777" w:rsidR="0098760F" w:rsidRDefault="0098760F" w:rsidP="00BA1493">
      <w:pPr>
        <w:spacing w:after="0"/>
      </w:pPr>
      <w:r>
        <w:separator/>
      </w:r>
    </w:p>
  </w:footnote>
  <w:footnote w:type="continuationSeparator" w:id="0">
    <w:p w14:paraId="4DB94E0F" w14:textId="77777777" w:rsidR="0098760F" w:rsidRDefault="0098760F" w:rsidP="00BA1493">
      <w:pPr>
        <w:spacing w:after="0"/>
      </w:pPr>
      <w:r>
        <w:continuationSeparator/>
      </w:r>
    </w:p>
  </w:footnote>
  <w:footnote w:type="continuationNotice" w:id="1">
    <w:p w14:paraId="37831758" w14:textId="77777777" w:rsidR="0098760F" w:rsidRDefault="0098760F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567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81"/>
      <w:gridCol w:w="7924"/>
      <w:gridCol w:w="1276"/>
    </w:tblGrid>
    <w:tr w:rsidR="005B5791" w:rsidRPr="006672D4" w14:paraId="39375CE5" w14:textId="77777777" w:rsidTr="004424A8">
      <w:tc>
        <w:tcPr>
          <w:tcW w:w="581" w:type="dxa"/>
        </w:tcPr>
        <w:p w14:paraId="0B45ED1A" w14:textId="77777777" w:rsidR="005B5791" w:rsidRPr="007055F7" w:rsidRDefault="005B5791" w:rsidP="007055F7">
          <w:pPr>
            <w:pStyle w:val="Kopfzeile"/>
          </w:pPr>
          <w:bookmarkStart w:id="1" w:name="_Hlk118796153"/>
          <w:r>
            <w:t>SKJV</w:t>
          </w:r>
        </w:p>
      </w:tc>
      <w:tc>
        <w:tcPr>
          <w:tcW w:w="7924" w:type="dxa"/>
        </w:tcPr>
        <w:p w14:paraId="14A5B8F8" w14:textId="46005C8A" w:rsidR="005B5791" w:rsidRPr="00E9434D" w:rsidRDefault="00F420F0" w:rsidP="007055F7">
          <w:pPr>
            <w:pStyle w:val="Kopfzeile"/>
            <w:rPr>
              <w:lang w:val="fr-CH"/>
            </w:rPr>
          </w:pPr>
          <w:r w:rsidRPr="00E9434D">
            <w:rPr>
              <w:lang w:val="fr-CH"/>
            </w:rPr>
            <w:t>Inscription à des cours de formation continue supplémentaires payants</w:t>
          </w:r>
        </w:p>
      </w:tc>
      <w:tc>
        <w:tcPr>
          <w:tcW w:w="1276" w:type="dxa"/>
        </w:tcPr>
        <w:p w14:paraId="34B5B040" w14:textId="77777777" w:rsidR="005B5791" w:rsidRPr="00E9434D" w:rsidRDefault="005B5791" w:rsidP="005B5791">
          <w:pPr>
            <w:pStyle w:val="Kopfzeile"/>
            <w:jc w:val="right"/>
            <w:rPr>
              <w:lang w:val="fr-CH"/>
            </w:rPr>
          </w:pPr>
        </w:p>
      </w:tc>
    </w:tr>
    <w:bookmarkEnd w:id="1"/>
  </w:tbl>
  <w:p w14:paraId="1BF38846" w14:textId="77777777" w:rsidR="007055F7" w:rsidRPr="00E9434D" w:rsidRDefault="007055F7">
    <w:pPr>
      <w:pStyle w:val="Kopfzeile"/>
      <w:rPr>
        <w:lang w:val="fr-CH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01SKJVkeinRahmenkeineAbstnde"/>
      <w:tblW w:w="0" w:type="auto"/>
      <w:tblInd w:w="-567" w:type="dxa"/>
      <w:tblLook w:val="04A0" w:firstRow="1" w:lastRow="0" w:firstColumn="1" w:lastColumn="0" w:noHBand="0" w:noVBand="1"/>
    </w:tblPr>
    <w:tblGrid>
      <w:gridCol w:w="5245"/>
    </w:tblGrid>
    <w:sdt>
      <w:sdtPr>
        <w:id w:val="1563671120"/>
        <w:lock w:val="sdtContentLocked"/>
        <w:placeholder>
          <w:docPart w:val="66C9A61E193D47D4B28405C89BBC0469"/>
        </w:placeholder>
      </w:sdtPr>
      <w:sdtContent>
        <w:tr w:rsidR="00C11C87" w14:paraId="0267A6DF" w14:textId="77777777" w:rsidTr="007055F7">
          <w:tc>
            <w:tcPr>
              <w:tcW w:w="5245" w:type="dxa"/>
            </w:tcPr>
            <w:p w14:paraId="5CE96F82" w14:textId="77777777" w:rsidR="00C11C87" w:rsidRDefault="00BA1C6A" w:rsidP="00C11C87">
              <w:pPr>
                <w:pStyle w:val="Kopfzeile"/>
              </w:pPr>
              <w:r w:rsidRPr="00BA1C6A">
                <w:rPr>
                  <w:noProof/>
                </w:rPr>
                <w:drawing>
                  <wp:inline distT="0" distB="0" distL="0" distR="0" wp14:anchorId="56C35252" wp14:editId="1E39FEB7">
                    <wp:extent cx="3006000" cy="1032544"/>
                    <wp:effectExtent l="0" t="0" r="4445" b="0"/>
                    <wp:docPr id="1" name="Grafi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"/>
                            <pic:cNvPicPr/>
                          </pic:nvPicPr>
                          <pic:blipFill rotWithShape="1">
                            <a:blip r:embed="rId1">
                              <a:extLst>
                                <a:ext uri="{96DAC541-7B7A-43D3-8B79-37D633B846F1}">
                                  <asvg:svgBlip xmlns:asvg="http://schemas.microsoft.com/office/drawing/2016/SVG/main" r:embed="rId2"/>
                                </a:ext>
                              </a:extLst>
                            </a:blip>
                            <a:srcRect l="8906" t="17610" r="9275" b="16629"/>
                            <a:stretch/>
                          </pic:blipFill>
                          <pic:spPr bwMode="auto">
                            <a:xfrm>
                              <a:off x="0" y="0"/>
                              <a:ext cx="3006000" cy="1032544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</wp:inline>
                </w:drawing>
              </w:r>
            </w:p>
          </w:tc>
        </w:tr>
      </w:sdtContent>
    </w:sdt>
  </w:tbl>
  <w:p w14:paraId="5D7967EA" w14:textId="77777777" w:rsidR="00C11C87" w:rsidRDefault="00C11C87" w:rsidP="007F541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B2188"/>
    <w:multiLevelType w:val="multilevel"/>
    <w:tmpl w:val="02561874"/>
    <w:lvl w:ilvl="0">
      <w:start w:val="1"/>
      <w:numFmt w:val="decimal"/>
      <w:pStyle w:val="Num3Ebenen"/>
      <w:lvlText w:val="%1."/>
      <w:lvlJc w:val="left"/>
      <w:pPr>
        <w:ind w:left="340" w:hanging="340"/>
      </w:pPr>
      <w:rPr>
        <w:rFonts w:asciiTheme="minorHAnsi" w:hAnsiTheme="minorHAnsi" w:hint="default"/>
        <w:color w:val="auto"/>
        <w:sz w:val="20"/>
        <w:vertAlign w:val="baseline"/>
      </w:rPr>
    </w:lvl>
    <w:lvl w:ilvl="1">
      <w:start w:val="1"/>
      <w:numFmt w:val="decimal"/>
      <w:lvlText w:val="%1.%2."/>
      <w:lvlJc w:val="left"/>
      <w:pPr>
        <w:ind w:left="794" w:hanging="454"/>
      </w:pPr>
      <w:rPr>
        <w:rFonts w:asciiTheme="minorHAnsi" w:hAnsiTheme="minorHAnsi" w:hint="default"/>
        <w:sz w:val="20"/>
      </w:rPr>
    </w:lvl>
    <w:lvl w:ilvl="2">
      <w:start w:val="1"/>
      <w:numFmt w:val="decimal"/>
      <w:lvlText w:val="%3.%2.%1"/>
      <w:lvlJc w:val="right"/>
      <w:pPr>
        <w:ind w:left="1361" w:hanging="170"/>
      </w:pPr>
      <w:rPr>
        <w:rFonts w:asciiTheme="minorHAnsi" w:hAnsiTheme="minorHAnsi" w:hint="default"/>
        <w:sz w:val="20"/>
      </w:rPr>
    </w:lvl>
    <w:lvl w:ilvl="3">
      <w:start w:val="1"/>
      <w:numFmt w:val="decimal"/>
      <w:lvlText w:val="%4."/>
      <w:lvlJc w:val="left"/>
      <w:pPr>
        <w:ind w:left="3486" w:hanging="25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563" w:hanging="25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640" w:hanging="255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717" w:hanging="255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94" w:hanging="255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871" w:hanging="255"/>
      </w:pPr>
      <w:rPr>
        <w:rFonts w:hint="default"/>
      </w:rPr>
    </w:lvl>
  </w:abstractNum>
  <w:abstractNum w:abstractNumId="1" w15:restartNumberingAfterBreak="0">
    <w:nsid w:val="388330DC"/>
    <w:multiLevelType w:val="multilevel"/>
    <w:tmpl w:val="21144AE2"/>
    <w:lvl w:ilvl="0">
      <w:start w:val="1"/>
      <w:numFmt w:val="bullet"/>
      <w:pStyle w:val="Aufz3Ebenen"/>
      <w:lvlText w:val=""/>
      <w:lvlJc w:val="left"/>
      <w:pPr>
        <w:ind w:left="340" w:hanging="340"/>
      </w:pPr>
      <w:rPr>
        <w:rFonts w:ascii="Wingdings" w:hAnsi="Wingdings" w:hint="default"/>
        <w:color w:val="EF4036" w:themeColor="accent4"/>
      </w:rPr>
    </w:lvl>
    <w:lvl w:ilvl="1">
      <w:start w:val="1"/>
      <w:numFmt w:val="bullet"/>
      <w:lvlText w:val=""/>
      <w:lvlJc w:val="left"/>
      <w:pPr>
        <w:ind w:left="680" w:hanging="340"/>
      </w:pPr>
      <w:rPr>
        <w:rFonts w:ascii="Wingdings" w:hAnsi="Wingdings" w:hint="default"/>
        <w:color w:val="EF4036" w:themeColor="accent4"/>
      </w:rPr>
    </w:lvl>
    <w:lvl w:ilvl="2">
      <w:start w:val="1"/>
      <w:numFmt w:val="bullet"/>
      <w:lvlText w:val=""/>
      <w:lvlJc w:val="left"/>
      <w:pPr>
        <w:ind w:left="1021" w:hanging="341"/>
      </w:pPr>
      <w:rPr>
        <w:rFonts w:ascii="Wingdings" w:hAnsi="Wingdings" w:hint="default"/>
        <w:color w:val="EF4036" w:themeColor="accent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5F1F7D89"/>
    <w:multiLevelType w:val="multilevel"/>
    <w:tmpl w:val="503809A2"/>
    <w:lvl w:ilvl="0">
      <w:start w:val="1"/>
      <w:numFmt w:val="lowerLetter"/>
      <w:pStyle w:val="ACB1Ebene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648920EB"/>
    <w:multiLevelType w:val="multilevel"/>
    <w:tmpl w:val="08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 w16cid:durableId="842478971">
    <w:abstractNumId w:val="3"/>
  </w:num>
  <w:num w:numId="2" w16cid:durableId="1244412561">
    <w:abstractNumId w:val="0"/>
  </w:num>
  <w:num w:numId="3" w16cid:durableId="312567066">
    <w:abstractNumId w:val="2"/>
  </w:num>
  <w:num w:numId="4" w16cid:durableId="703481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ocumentProtection w:edit="forms" w:formatting="1" w:enforcement="1" w:cryptProviderType="rsaAES" w:cryptAlgorithmClass="hash" w:cryptAlgorithmType="typeAny" w:cryptAlgorithmSid="14" w:cryptSpinCount="100000" w:hash="k5o5LayeEPOZheBFHMqat0kUSagosYqqwrebOldqRH+AZytI70oCDhaDxzS6XlY6GeVWDbI3dvURM3z5TvurQQ==" w:salt="H9kOIwt6XDPufJaeXWOwUg==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0F0"/>
    <w:rsid w:val="00011B6A"/>
    <w:rsid w:val="0001280B"/>
    <w:rsid w:val="00016210"/>
    <w:rsid w:val="00017114"/>
    <w:rsid w:val="0002319E"/>
    <w:rsid w:val="00026E8E"/>
    <w:rsid w:val="00031A1E"/>
    <w:rsid w:val="00044DB4"/>
    <w:rsid w:val="00055F86"/>
    <w:rsid w:val="00074D6E"/>
    <w:rsid w:val="000761AB"/>
    <w:rsid w:val="00081300"/>
    <w:rsid w:val="00081CAB"/>
    <w:rsid w:val="00082A66"/>
    <w:rsid w:val="00083CE0"/>
    <w:rsid w:val="00086F02"/>
    <w:rsid w:val="0009462E"/>
    <w:rsid w:val="000950E0"/>
    <w:rsid w:val="000A14D3"/>
    <w:rsid w:val="000A6267"/>
    <w:rsid w:val="000A74D7"/>
    <w:rsid w:val="000B656F"/>
    <w:rsid w:val="000C0729"/>
    <w:rsid w:val="000C5875"/>
    <w:rsid w:val="000C7D97"/>
    <w:rsid w:val="000D5CA4"/>
    <w:rsid w:val="000E04E2"/>
    <w:rsid w:val="000E230F"/>
    <w:rsid w:val="000F11CF"/>
    <w:rsid w:val="000F4A35"/>
    <w:rsid w:val="00101E95"/>
    <w:rsid w:val="00102C39"/>
    <w:rsid w:val="0010424C"/>
    <w:rsid w:val="00117521"/>
    <w:rsid w:val="00136B7D"/>
    <w:rsid w:val="00154309"/>
    <w:rsid w:val="00155CF6"/>
    <w:rsid w:val="00162534"/>
    <w:rsid w:val="001652BB"/>
    <w:rsid w:val="00180679"/>
    <w:rsid w:val="001829A4"/>
    <w:rsid w:val="00183120"/>
    <w:rsid w:val="001A0892"/>
    <w:rsid w:val="001A42FB"/>
    <w:rsid w:val="001B5ACE"/>
    <w:rsid w:val="001C23EF"/>
    <w:rsid w:val="001C2576"/>
    <w:rsid w:val="001C6C6D"/>
    <w:rsid w:val="001E55F2"/>
    <w:rsid w:val="001F54F8"/>
    <w:rsid w:val="00206843"/>
    <w:rsid w:val="00206934"/>
    <w:rsid w:val="00211AB3"/>
    <w:rsid w:val="002151A1"/>
    <w:rsid w:val="00237675"/>
    <w:rsid w:val="002407CB"/>
    <w:rsid w:val="00246BE6"/>
    <w:rsid w:val="002723F2"/>
    <w:rsid w:val="002838CB"/>
    <w:rsid w:val="002A049B"/>
    <w:rsid w:val="002A3FB7"/>
    <w:rsid w:val="002B040C"/>
    <w:rsid w:val="002B3173"/>
    <w:rsid w:val="002B4631"/>
    <w:rsid w:val="002C4BB5"/>
    <w:rsid w:val="002C74BD"/>
    <w:rsid w:val="002D093E"/>
    <w:rsid w:val="002D5CE8"/>
    <w:rsid w:val="00302A7C"/>
    <w:rsid w:val="00332EDD"/>
    <w:rsid w:val="00337E8C"/>
    <w:rsid w:val="00345D68"/>
    <w:rsid w:val="0034756C"/>
    <w:rsid w:val="00347619"/>
    <w:rsid w:val="00350D1B"/>
    <w:rsid w:val="00357AD3"/>
    <w:rsid w:val="003632D3"/>
    <w:rsid w:val="00365A3A"/>
    <w:rsid w:val="00366313"/>
    <w:rsid w:val="003669DC"/>
    <w:rsid w:val="003675F0"/>
    <w:rsid w:val="00377800"/>
    <w:rsid w:val="0037788D"/>
    <w:rsid w:val="00384D7D"/>
    <w:rsid w:val="0038530A"/>
    <w:rsid w:val="00385382"/>
    <w:rsid w:val="00392356"/>
    <w:rsid w:val="00392881"/>
    <w:rsid w:val="003B2280"/>
    <w:rsid w:val="003C33B7"/>
    <w:rsid w:val="003D50BC"/>
    <w:rsid w:val="003E1400"/>
    <w:rsid w:val="003F5F76"/>
    <w:rsid w:val="003F6F13"/>
    <w:rsid w:val="00403D75"/>
    <w:rsid w:val="00404422"/>
    <w:rsid w:val="00407EBD"/>
    <w:rsid w:val="004168FE"/>
    <w:rsid w:val="004172F2"/>
    <w:rsid w:val="004317B9"/>
    <w:rsid w:val="00436204"/>
    <w:rsid w:val="00436224"/>
    <w:rsid w:val="0043648D"/>
    <w:rsid w:val="004424A8"/>
    <w:rsid w:val="004607CF"/>
    <w:rsid w:val="00465F31"/>
    <w:rsid w:val="004869B3"/>
    <w:rsid w:val="00494E32"/>
    <w:rsid w:val="00495206"/>
    <w:rsid w:val="0049523D"/>
    <w:rsid w:val="00497D63"/>
    <w:rsid w:val="004B17FF"/>
    <w:rsid w:val="004B4149"/>
    <w:rsid w:val="004B537D"/>
    <w:rsid w:val="004B62E8"/>
    <w:rsid w:val="004C3620"/>
    <w:rsid w:val="004C4885"/>
    <w:rsid w:val="004D0AF1"/>
    <w:rsid w:val="004D7265"/>
    <w:rsid w:val="004E06B3"/>
    <w:rsid w:val="005004B6"/>
    <w:rsid w:val="00502D6F"/>
    <w:rsid w:val="00503C3B"/>
    <w:rsid w:val="00540ED6"/>
    <w:rsid w:val="00551F87"/>
    <w:rsid w:val="00553947"/>
    <w:rsid w:val="005562BD"/>
    <w:rsid w:val="00556C67"/>
    <w:rsid w:val="0055787B"/>
    <w:rsid w:val="0057654B"/>
    <w:rsid w:val="005837BF"/>
    <w:rsid w:val="005909BF"/>
    <w:rsid w:val="0059120B"/>
    <w:rsid w:val="005914E9"/>
    <w:rsid w:val="00592F37"/>
    <w:rsid w:val="005A5ADB"/>
    <w:rsid w:val="005A5E59"/>
    <w:rsid w:val="005B5791"/>
    <w:rsid w:val="005B7C09"/>
    <w:rsid w:val="005D1275"/>
    <w:rsid w:val="005F5C1B"/>
    <w:rsid w:val="005F6BEF"/>
    <w:rsid w:val="005F7C1A"/>
    <w:rsid w:val="0060207B"/>
    <w:rsid w:val="00604F8B"/>
    <w:rsid w:val="006051BB"/>
    <w:rsid w:val="006108B6"/>
    <w:rsid w:val="006249E8"/>
    <w:rsid w:val="00624A33"/>
    <w:rsid w:val="0062774C"/>
    <w:rsid w:val="006432E3"/>
    <w:rsid w:val="006435AD"/>
    <w:rsid w:val="00647D8C"/>
    <w:rsid w:val="00651D23"/>
    <w:rsid w:val="00653492"/>
    <w:rsid w:val="00653C8D"/>
    <w:rsid w:val="0066284A"/>
    <w:rsid w:val="006640B9"/>
    <w:rsid w:val="00664C4A"/>
    <w:rsid w:val="006672D4"/>
    <w:rsid w:val="00672AFC"/>
    <w:rsid w:val="0068356B"/>
    <w:rsid w:val="0069162E"/>
    <w:rsid w:val="006A6868"/>
    <w:rsid w:val="006B50D2"/>
    <w:rsid w:val="006C62DC"/>
    <w:rsid w:val="006C662F"/>
    <w:rsid w:val="006E3270"/>
    <w:rsid w:val="006E5CE9"/>
    <w:rsid w:val="006F1A29"/>
    <w:rsid w:val="006F6FE6"/>
    <w:rsid w:val="007055F7"/>
    <w:rsid w:val="007133FC"/>
    <w:rsid w:val="0071769A"/>
    <w:rsid w:val="007370D8"/>
    <w:rsid w:val="00751471"/>
    <w:rsid w:val="00756B9C"/>
    <w:rsid w:val="007570A1"/>
    <w:rsid w:val="00766C51"/>
    <w:rsid w:val="007714B2"/>
    <w:rsid w:val="0077796C"/>
    <w:rsid w:val="00781D69"/>
    <w:rsid w:val="007834F6"/>
    <w:rsid w:val="00787356"/>
    <w:rsid w:val="007874E3"/>
    <w:rsid w:val="007C0CB0"/>
    <w:rsid w:val="007D6D1E"/>
    <w:rsid w:val="007F1189"/>
    <w:rsid w:val="007F2A38"/>
    <w:rsid w:val="007F5416"/>
    <w:rsid w:val="008146E0"/>
    <w:rsid w:val="00824B2F"/>
    <w:rsid w:val="00826EED"/>
    <w:rsid w:val="00851CBF"/>
    <w:rsid w:val="008545EE"/>
    <w:rsid w:val="00857333"/>
    <w:rsid w:val="00880792"/>
    <w:rsid w:val="008841A6"/>
    <w:rsid w:val="00897304"/>
    <w:rsid w:val="008B2C5C"/>
    <w:rsid w:val="008D244F"/>
    <w:rsid w:val="008D6B84"/>
    <w:rsid w:val="008E4CF0"/>
    <w:rsid w:val="008E6B86"/>
    <w:rsid w:val="008E75DD"/>
    <w:rsid w:val="008F22F5"/>
    <w:rsid w:val="00907865"/>
    <w:rsid w:val="00915460"/>
    <w:rsid w:val="00930EC6"/>
    <w:rsid w:val="00936264"/>
    <w:rsid w:val="00956882"/>
    <w:rsid w:val="00963311"/>
    <w:rsid w:val="00967E83"/>
    <w:rsid w:val="00974664"/>
    <w:rsid w:val="0098760F"/>
    <w:rsid w:val="0099416D"/>
    <w:rsid w:val="009A07B3"/>
    <w:rsid w:val="009A5536"/>
    <w:rsid w:val="009B58E1"/>
    <w:rsid w:val="009C5723"/>
    <w:rsid w:val="009D4D8E"/>
    <w:rsid w:val="00A021FF"/>
    <w:rsid w:val="00A04FBB"/>
    <w:rsid w:val="00A07D36"/>
    <w:rsid w:val="00A11964"/>
    <w:rsid w:val="00A14939"/>
    <w:rsid w:val="00A17907"/>
    <w:rsid w:val="00A30426"/>
    <w:rsid w:val="00A36113"/>
    <w:rsid w:val="00A468E1"/>
    <w:rsid w:val="00A57256"/>
    <w:rsid w:val="00A701AD"/>
    <w:rsid w:val="00A726DA"/>
    <w:rsid w:val="00A844D0"/>
    <w:rsid w:val="00A85030"/>
    <w:rsid w:val="00A92554"/>
    <w:rsid w:val="00A94AB0"/>
    <w:rsid w:val="00A96DC1"/>
    <w:rsid w:val="00AA165B"/>
    <w:rsid w:val="00AA3471"/>
    <w:rsid w:val="00AB1CB7"/>
    <w:rsid w:val="00AD6239"/>
    <w:rsid w:val="00AE4EC3"/>
    <w:rsid w:val="00B1104E"/>
    <w:rsid w:val="00B142F3"/>
    <w:rsid w:val="00B14E6A"/>
    <w:rsid w:val="00B32D76"/>
    <w:rsid w:val="00B34B92"/>
    <w:rsid w:val="00B4510A"/>
    <w:rsid w:val="00B4702B"/>
    <w:rsid w:val="00B53140"/>
    <w:rsid w:val="00B556F5"/>
    <w:rsid w:val="00B6004D"/>
    <w:rsid w:val="00B62691"/>
    <w:rsid w:val="00B71F77"/>
    <w:rsid w:val="00B80AC7"/>
    <w:rsid w:val="00B971FC"/>
    <w:rsid w:val="00BA1068"/>
    <w:rsid w:val="00BA1493"/>
    <w:rsid w:val="00BA1C6A"/>
    <w:rsid w:val="00BA76E3"/>
    <w:rsid w:val="00BB5BC5"/>
    <w:rsid w:val="00BB78C1"/>
    <w:rsid w:val="00BC2B94"/>
    <w:rsid w:val="00BD4078"/>
    <w:rsid w:val="00BE3E4A"/>
    <w:rsid w:val="00BE4B11"/>
    <w:rsid w:val="00BF0456"/>
    <w:rsid w:val="00C049DF"/>
    <w:rsid w:val="00C11C87"/>
    <w:rsid w:val="00C17BFC"/>
    <w:rsid w:val="00C33D61"/>
    <w:rsid w:val="00C37DB9"/>
    <w:rsid w:val="00C47B67"/>
    <w:rsid w:val="00C516C4"/>
    <w:rsid w:val="00C5173A"/>
    <w:rsid w:val="00C66031"/>
    <w:rsid w:val="00C672AD"/>
    <w:rsid w:val="00CB1664"/>
    <w:rsid w:val="00CB4978"/>
    <w:rsid w:val="00CC323A"/>
    <w:rsid w:val="00CD382A"/>
    <w:rsid w:val="00CE4ACD"/>
    <w:rsid w:val="00D013AB"/>
    <w:rsid w:val="00D12845"/>
    <w:rsid w:val="00D17859"/>
    <w:rsid w:val="00D331F0"/>
    <w:rsid w:val="00D3379D"/>
    <w:rsid w:val="00D350CF"/>
    <w:rsid w:val="00D44408"/>
    <w:rsid w:val="00D469A9"/>
    <w:rsid w:val="00D471AF"/>
    <w:rsid w:val="00D477A9"/>
    <w:rsid w:val="00D55496"/>
    <w:rsid w:val="00D63903"/>
    <w:rsid w:val="00D6476F"/>
    <w:rsid w:val="00D74986"/>
    <w:rsid w:val="00D76E96"/>
    <w:rsid w:val="00D91913"/>
    <w:rsid w:val="00D92A9E"/>
    <w:rsid w:val="00D94386"/>
    <w:rsid w:val="00D96500"/>
    <w:rsid w:val="00DA1D1D"/>
    <w:rsid w:val="00DA200C"/>
    <w:rsid w:val="00DB2E82"/>
    <w:rsid w:val="00DB6950"/>
    <w:rsid w:val="00DD3D9E"/>
    <w:rsid w:val="00DE6F37"/>
    <w:rsid w:val="00DF0254"/>
    <w:rsid w:val="00E00E44"/>
    <w:rsid w:val="00E048AE"/>
    <w:rsid w:val="00E21F44"/>
    <w:rsid w:val="00E22B3B"/>
    <w:rsid w:val="00E26328"/>
    <w:rsid w:val="00E30491"/>
    <w:rsid w:val="00E353A1"/>
    <w:rsid w:val="00E3554E"/>
    <w:rsid w:val="00E56717"/>
    <w:rsid w:val="00E637C4"/>
    <w:rsid w:val="00E72B0F"/>
    <w:rsid w:val="00E8377E"/>
    <w:rsid w:val="00E91A11"/>
    <w:rsid w:val="00E937FF"/>
    <w:rsid w:val="00E9434D"/>
    <w:rsid w:val="00E9624B"/>
    <w:rsid w:val="00E97544"/>
    <w:rsid w:val="00EA0D84"/>
    <w:rsid w:val="00EA0E78"/>
    <w:rsid w:val="00EA45A7"/>
    <w:rsid w:val="00EA533D"/>
    <w:rsid w:val="00EB05BB"/>
    <w:rsid w:val="00EB0674"/>
    <w:rsid w:val="00EC34B3"/>
    <w:rsid w:val="00ED34DB"/>
    <w:rsid w:val="00ED7111"/>
    <w:rsid w:val="00EE0213"/>
    <w:rsid w:val="00EE6565"/>
    <w:rsid w:val="00EE71C3"/>
    <w:rsid w:val="00F17F4C"/>
    <w:rsid w:val="00F23CE3"/>
    <w:rsid w:val="00F25590"/>
    <w:rsid w:val="00F30A16"/>
    <w:rsid w:val="00F30EA1"/>
    <w:rsid w:val="00F360F8"/>
    <w:rsid w:val="00F3642E"/>
    <w:rsid w:val="00F420F0"/>
    <w:rsid w:val="00F45165"/>
    <w:rsid w:val="00F45720"/>
    <w:rsid w:val="00F65D38"/>
    <w:rsid w:val="00F72C99"/>
    <w:rsid w:val="00F7368E"/>
    <w:rsid w:val="00F86C3D"/>
    <w:rsid w:val="00F95F3E"/>
    <w:rsid w:val="00FD08DB"/>
    <w:rsid w:val="00FD516A"/>
    <w:rsid w:val="00FE47B4"/>
    <w:rsid w:val="00FF1207"/>
    <w:rsid w:val="00FF574E"/>
    <w:rsid w:val="0323854D"/>
    <w:rsid w:val="072FAA5F"/>
    <w:rsid w:val="075A499E"/>
    <w:rsid w:val="0BABCEC8"/>
    <w:rsid w:val="0C4C9448"/>
    <w:rsid w:val="0F2041C3"/>
    <w:rsid w:val="13701CDB"/>
    <w:rsid w:val="176D44CD"/>
    <w:rsid w:val="17F7A063"/>
    <w:rsid w:val="1802A55B"/>
    <w:rsid w:val="1B4AC996"/>
    <w:rsid w:val="1C1D5063"/>
    <w:rsid w:val="1C6379B7"/>
    <w:rsid w:val="1DA25AD5"/>
    <w:rsid w:val="1DF3A4E4"/>
    <w:rsid w:val="22C7AD76"/>
    <w:rsid w:val="2574ADCA"/>
    <w:rsid w:val="26512BB8"/>
    <w:rsid w:val="2701DDC5"/>
    <w:rsid w:val="282FCC7F"/>
    <w:rsid w:val="295480BC"/>
    <w:rsid w:val="2A023BC9"/>
    <w:rsid w:val="2DE157D4"/>
    <w:rsid w:val="2E78E2E1"/>
    <w:rsid w:val="2E91A725"/>
    <w:rsid w:val="31838476"/>
    <w:rsid w:val="32BB8CF1"/>
    <w:rsid w:val="3419E607"/>
    <w:rsid w:val="378BF029"/>
    <w:rsid w:val="3A5491B8"/>
    <w:rsid w:val="3B51B60B"/>
    <w:rsid w:val="3CE7CECF"/>
    <w:rsid w:val="3FA0F443"/>
    <w:rsid w:val="406BFEEE"/>
    <w:rsid w:val="41E19DE6"/>
    <w:rsid w:val="49E937B7"/>
    <w:rsid w:val="4B1C894D"/>
    <w:rsid w:val="51CE6290"/>
    <w:rsid w:val="53702D5D"/>
    <w:rsid w:val="5851DDC0"/>
    <w:rsid w:val="593261FD"/>
    <w:rsid w:val="5E5A0A3B"/>
    <w:rsid w:val="60AF01C8"/>
    <w:rsid w:val="6123AAE7"/>
    <w:rsid w:val="62C53D6F"/>
    <w:rsid w:val="632E7C81"/>
    <w:rsid w:val="6452B130"/>
    <w:rsid w:val="648DE72F"/>
    <w:rsid w:val="6678B228"/>
    <w:rsid w:val="69367C0D"/>
    <w:rsid w:val="6963169C"/>
    <w:rsid w:val="6C5AE563"/>
    <w:rsid w:val="6CBF4067"/>
    <w:rsid w:val="6E0AF4BE"/>
    <w:rsid w:val="6EBB5290"/>
    <w:rsid w:val="70CC47A6"/>
    <w:rsid w:val="713E453E"/>
    <w:rsid w:val="72F9F753"/>
    <w:rsid w:val="78046BD1"/>
    <w:rsid w:val="78072276"/>
    <w:rsid w:val="794BC67A"/>
    <w:rsid w:val="7B1DC88F"/>
    <w:rsid w:val="7C17B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9F15FB"/>
  <w14:defaultImageDpi w14:val="3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de-CH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1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F1207"/>
  </w:style>
  <w:style w:type="paragraph" w:styleId="berschrift1">
    <w:name w:val="heading 1"/>
    <w:basedOn w:val="Standard"/>
    <w:next w:val="Standard"/>
    <w:link w:val="berschrift1Zchn"/>
    <w:uiPriority w:val="9"/>
    <w:qFormat/>
    <w:rsid w:val="004168FE"/>
    <w:pPr>
      <w:keepNext/>
      <w:keepLines/>
      <w:numPr>
        <w:numId w:val="1"/>
      </w:numPr>
      <w:spacing w:before="480" w:after="240"/>
      <w:ind w:left="709" w:hanging="709"/>
      <w:outlineLvl w:val="0"/>
    </w:pPr>
    <w:rPr>
      <w:rFonts w:asciiTheme="majorHAnsi" w:eastAsiaTheme="majorEastAsia" w:hAnsiTheme="majorHAnsi" w:cstheme="majorBidi"/>
      <w:color w:val="0082C9" w:themeColor="accent1"/>
      <w:sz w:val="4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09462E"/>
    <w:pPr>
      <w:keepNext/>
      <w:keepLines/>
      <w:numPr>
        <w:ilvl w:val="1"/>
        <w:numId w:val="1"/>
      </w:numPr>
      <w:spacing w:before="360"/>
      <w:ind w:left="709" w:hanging="709"/>
      <w:outlineLvl w:val="1"/>
    </w:pPr>
    <w:rPr>
      <w:rFonts w:asciiTheme="majorHAnsi" w:eastAsiaTheme="majorEastAsia" w:hAnsiTheme="majorHAnsi" w:cstheme="majorBidi"/>
      <w:sz w:val="32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09462E"/>
    <w:pPr>
      <w:keepNext/>
      <w:keepLines/>
      <w:numPr>
        <w:ilvl w:val="2"/>
        <w:numId w:val="1"/>
      </w:numPr>
      <w:spacing w:before="200" w:after="100"/>
      <w:ind w:left="709" w:hanging="709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qFormat/>
    <w:rsid w:val="00BA149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60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BA149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0060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qFormat/>
    <w:rsid w:val="00BA149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004064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rsid w:val="00BA149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064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rsid w:val="00BA149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rsid w:val="00BA149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A1493"/>
    <w:pPr>
      <w:spacing w:after="0"/>
    </w:pPr>
  </w:style>
  <w:style w:type="paragraph" w:customStyle="1" w:styleId="T32ptrot">
    <w:name w:val="T 32pt rot"/>
    <w:basedOn w:val="Standard"/>
    <w:next w:val="Standard"/>
    <w:uiPriority w:val="8"/>
    <w:qFormat/>
    <w:rsid w:val="006108B6"/>
    <w:rPr>
      <w:color w:val="EF4036" w:themeColor="accent4"/>
      <w:sz w:val="64"/>
    </w:rPr>
  </w:style>
  <w:style w:type="paragraph" w:customStyle="1" w:styleId="T32ptblau">
    <w:name w:val="T 32pt blau"/>
    <w:basedOn w:val="Standard"/>
    <w:next w:val="Standard"/>
    <w:uiPriority w:val="8"/>
    <w:qFormat/>
    <w:rsid w:val="004168FE"/>
    <w:rPr>
      <w:color w:val="0082C9" w:themeColor="accent1"/>
      <w:sz w:val="64"/>
    </w:rPr>
  </w:style>
  <w:style w:type="paragraph" w:customStyle="1" w:styleId="T21ptblau-Impressum">
    <w:name w:val="T 21pt blau - Impressum"/>
    <w:aliases w:val="Inhaltsverzeichnis usw."/>
    <w:basedOn w:val="T32ptblau"/>
    <w:next w:val="Standard"/>
    <w:uiPriority w:val="8"/>
    <w:qFormat/>
    <w:rsid w:val="0009462E"/>
    <w:rPr>
      <w:sz w:val="42"/>
    </w:rPr>
  </w:style>
  <w:style w:type="paragraph" w:customStyle="1" w:styleId="T10ptfettblauLeadtext">
    <w:name w:val="T 10pt fett blau Leadtext"/>
    <w:basedOn w:val="Standard"/>
    <w:uiPriority w:val="6"/>
    <w:qFormat/>
    <w:rsid w:val="004168FE"/>
    <w:pPr>
      <w:spacing w:before="200" w:after="100"/>
    </w:pPr>
    <w:rPr>
      <w:b/>
      <w:color w:val="0082C9" w:themeColor="accent1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168FE"/>
    <w:rPr>
      <w:rFonts w:asciiTheme="majorHAnsi" w:eastAsiaTheme="majorEastAsia" w:hAnsiTheme="majorHAnsi" w:cstheme="majorBidi"/>
      <w:color w:val="0082C9" w:themeColor="accent1"/>
      <w:sz w:val="4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9462E"/>
    <w:rPr>
      <w:rFonts w:asciiTheme="majorHAnsi" w:eastAsiaTheme="majorEastAsia" w:hAnsiTheme="majorHAnsi" w:cstheme="majorBidi"/>
      <w:sz w:val="32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09462E"/>
    <w:rPr>
      <w:rFonts w:asciiTheme="majorHAnsi" w:eastAsiaTheme="majorEastAsia" w:hAnsiTheme="majorHAnsi" w:cstheme="majorBidi"/>
      <w:b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350CF"/>
    <w:rPr>
      <w:rFonts w:asciiTheme="majorHAnsi" w:eastAsiaTheme="majorEastAsia" w:hAnsiTheme="majorHAnsi" w:cstheme="majorBidi"/>
      <w:i/>
      <w:iCs/>
      <w:color w:val="0060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92554"/>
    <w:rPr>
      <w:rFonts w:asciiTheme="majorHAnsi" w:eastAsiaTheme="majorEastAsia" w:hAnsiTheme="majorHAnsi" w:cstheme="majorBidi"/>
      <w:color w:val="0060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92554"/>
    <w:rPr>
      <w:rFonts w:asciiTheme="majorHAnsi" w:eastAsiaTheme="majorEastAsia" w:hAnsiTheme="majorHAnsi" w:cstheme="majorBidi"/>
      <w:color w:val="004064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92554"/>
    <w:rPr>
      <w:rFonts w:asciiTheme="majorHAnsi" w:eastAsiaTheme="majorEastAsia" w:hAnsiTheme="majorHAnsi" w:cstheme="majorBidi"/>
      <w:i/>
      <w:iCs/>
      <w:color w:val="004064" w:themeColor="accent1" w:themeShade="7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9255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9255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Kopfzeile">
    <w:name w:val="header"/>
    <w:basedOn w:val="Standard"/>
    <w:link w:val="KopfzeileZchn"/>
    <w:uiPriority w:val="99"/>
    <w:unhideWhenUsed/>
    <w:rsid w:val="004168FE"/>
    <w:pPr>
      <w:tabs>
        <w:tab w:val="center" w:pos="4536"/>
        <w:tab w:val="right" w:pos="9072"/>
      </w:tabs>
      <w:spacing w:after="0"/>
    </w:pPr>
    <w:rPr>
      <w:color w:val="0082C9" w:themeColor="accent1"/>
      <w:sz w:val="16"/>
    </w:rPr>
  </w:style>
  <w:style w:type="character" w:customStyle="1" w:styleId="KopfzeileZchn">
    <w:name w:val="Kopfzeile Zchn"/>
    <w:basedOn w:val="Absatz-Standardschriftart"/>
    <w:link w:val="Kopfzeile"/>
    <w:uiPriority w:val="99"/>
    <w:rsid w:val="004168FE"/>
    <w:rPr>
      <w:color w:val="0082C9" w:themeColor="accent1"/>
      <w:sz w:val="16"/>
    </w:rPr>
  </w:style>
  <w:style w:type="paragraph" w:styleId="Fuzeile">
    <w:name w:val="footer"/>
    <w:basedOn w:val="Standard"/>
    <w:link w:val="FuzeileZchn"/>
    <w:uiPriority w:val="99"/>
    <w:unhideWhenUsed/>
    <w:rsid w:val="004168FE"/>
    <w:pPr>
      <w:tabs>
        <w:tab w:val="center" w:pos="4536"/>
        <w:tab w:val="right" w:pos="9072"/>
      </w:tabs>
      <w:spacing w:after="0"/>
    </w:pPr>
    <w:rPr>
      <w:color w:val="0082C9" w:themeColor="accent1"/>
      <w:sz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4168FE"/>
    <w:rPr>
      <w:color w:val="0082C9" w:themeColor="accent1"/>
      <w:sz w:val="16"/>
    </w:rPr>
  </w:style>
  <w:style w:type="paragraph" w:customStyle="1" w:styleId="AufzAbstand3Ebenen">
    <w:name w:val="Aufz Abstand 3 Ebenen"/>
    <w:basedOn w:val="Aufz3Ebenen"/>
    <w:uiPriority w:val="2"/>
    <w:qFormat/>
    <w:rsid w:val="001A0892"/>
    <w:pPr>
      <w:spacing w:after="100"/>
      <w:contextualSpacing w:val="0"/>
    </w:pPr>
  </w:style>
  <w:style w:type="paragraph" w:styleId="Beschriftung">
    <w:name w:val="caption"/>
    <w:basedOn w:val="Standard"/>
    <w:next w:val="Standard"/>
    <w:uiPriority w:val="35"/>
    <w:unhideWhenUsed/>
    <w:qFormat/>
    <w:rsid w:val="00FF1207"/>
    <w:pPr>
      <w:ind w:left="1021" w:hanging="1021"/>
    </w:pPr>
    <w:rPr>
      <w:iCs/>
      <w:sz w:val="16"/>
      <w:szCs w:val="18"/>
    </w:rPr>
  </w:style>
  <w:style w:type="paragraph" w:styleId="Funotentext">
    <w:name w:val="footnote text"/>
    <w:basedOn w:val="Standard"/>
    <w:link w:val="FunotentextZchn"/>
    <w:uiPriority w:val="99"/>
    <w:rsid w:val="00781D69"/>
    <w:pPr>
      <w:spacing w:after="0"/>
      <w:ind w:left="284" w:hanging="284"/>
    </w:pPr>
    <w:rPr>
      <w:color w:val="3E484F"/>
      <w:sz w:val="16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781D69"/>
    <w:rPr>
      <w:color w:val="3E484F"/>
      <w:sz w:val="16"/>
    </w:rPr>
  </w:style>
  <w:style w:type="character" w:styleId="Funotenzeichen">
    <w:name w:val="footnote reference"/>
    <w:basedOn w:val="Absatz-Standardschriftart"/>
    <w:uiPriority w:val="99"/>
    <w:semiHidden/>
    <w:unhideWhenUsed/>
    <w:rsid w:val="00D350CF"/>
    <w:rPr>
      <w:vertAlign w:val="superscript"/>
    </w:rPr>
  </w:style>
  <w:style w:type="paragraph" w:styleId="Listenabsatz">
    <w:name w:val="List Paragraph"/>
    <w:basedOn w:val="Standard"/>
    <w:uiPriority w:val="34"/>
    <w:semiHidden/>
    <w:qFormat/>
    <w:rsid w:val="00D350CF"/>
    <w:pPr>
      <w:ind w:left="720"/>
      <w:contextualSpacing/>
    </w:pPr>
  </w:style>
  <w:style w:type="paragraph" w:customStyle="1" w:styleId="Num3Ebenen">
    <w:name w:val="Num 3 Ebenen"/>
    <w:basedOn w:val="Listenabsatz"/>
    <w:uiPriority w:val="3"/>
    <w:qFormat/>
    <w:rsid w:val="00155CF6"/>
    <w:pPr>
      <w:numPr>
        <w:numId w:val="2"/>
      </w:numPr>
    </w:pPr>
    <w:rPr>
      <w:lang w:val="de-DE"/>
    </w:rPr>
  </w:style>
  <w:style w:type="paragraph" w:customStyle="1" w:styleId="ACB1Ebene">
    <w:name w:val="ACB 1 Ebene"/>
    <w:basedOn w:val="Listenabsatz"/>
    <w:uiPriority w:val="4"/>
    <w:qFormat/>
    <w:rsid w:val="00155CF6"/>
    <w:pPr>
      <w:numPr>
        <w:numId w:val="3"/>
      </w:numPr>
    </w:pPr>
    <w:rPr>
      <w:lang w:val="de-DE"/>
    </w:rPr>
  </w:style>
  <w:style w:type="paragraph" w:customStyle="1" w:styleId="Aufz3Ebenen">
    <w:name w:val="Aufz. 3 Ebenen"/>
    <w:basedOn w:val="ACB1Ebene"/>
    <w:uiPriority w:val="2"/>
    <w:qFormat/>
    <w:rsid w:val="00155CF6"/>
    <w:pPr>
      <w:numPr>
        <w:numId w:val="4"/>
      </w:numPr>
    </w:pPr>
  </w:style>
  <w:style w:type="table" w:styleId="Tabellenraster">
    <w:name w:val="Table Grid"/>
    <w:basedOn w:val="NormaleTabelle"/>
    <w:rsid w:val="00155CF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01SKJVkeinRahmenkeineAbstnde">
    <w:name w:val="01 SKJV kein Rahmen keine Abstände"/>
    <w:basedOn w:val="NormaleTabelle"/>
    <w:uiPriority w:val="99"/>
    <w:rsid w:val="00F72C99"/>
    <w:pPr>
      <w:spacing w:after="0"/>
    </w:pPr>
    <w:tblPr>
      <w:tblCellMar>
        <w:left w:w="0" w:type="dxa"/>
        <w:right w:w="0" w:type="dxa"/>
      </w:tblCellMar>
    </w:tblPr>
  </w:style>
  <w:style w:type="table" w:customStyle="1" w:styleId="02SKJVmitRahmenlinien">
    <w:name w:val="02 SKJV mit Rahmenlinien"/>
    <w:basedOn w:val="NormaleTabelle"/>
    <w:uiPriority w:val="99"/>
    <w:rsid w:val="00F72C99"/>
    <w:pPr>
      <w:spacing w:after="0"/>
    </w:pPr>
    <w:tblPr>
      <w:tblBorders>
        <w:top w:val="single" w:sz="4" w:space="0" w:color="0082C9" w:themeColor="accent1"/>
        <w:left w:val="single" w:sz="4" w:space="0" w:color="0082C9" w:themeColor="accent1"/>
        <w:bottom w:val="single" w:sz="4" w:space="0" w:color="0082C9" w:themeColor="accent1"/>
        <w:right w:val="single" w:sz="4" w:space="0" w:color="0082C9" w:themeColor="accent1"/>
        <w:insideH w:val="single" w:sz="4" w:space="0" w:color="0082C9" w:themeColor="accent1"/>
        <w:insideV w:val="single" w:sz="4" w:space="0" w:color="0082C9" w:themeColor="accent1"/>
      </w:tblBorders>
      <w:tblCellMar>
        <w:top w:w="28" w:type="dxa"/>
        <w:left w:w="85" w:type="dxa"/>
        <w:bottom w:w="28" w:type="dxa"/>
        <w:right w:w="85" w:type="dxa"/>
      </w:tblCellMar>
    </w:tblPr>
    <w:tblStylePr w:type="firstRow">
      <w:rPr>
        <w:b/>
      </w:rPr>
      <w:tblPr>
        <w:tblCellMar>
          <w:top w:w="28" w:type="dxa"/>
          <w:left w:w="57" w:type="dxa"/>
          <w:bottom w:w="28" w:type="dxa"/>
          <w:right w:w="57" w:type="dxa"/>
        </w:tblCellMar>
      </w:tblPr>
      <w:tcPr>
        <w:shd w:val="clear" w:color="auto" w:fill="D9E5F5"/>
        <w:tcMar>
          <w:top w:w="28" w:type="dxa"/>
          <w:left w:w="57" w:type="dxa"/>
          <w:bottom w:w="28" w:type="dxa"/>
          <w:right w:w="57" w:type="dxa"/>
        </w:tcMar>
      </w:tcPr>
    </w:tblStylePr>
  </w:style>
  <w:style w:type="character" w:styleId="Platzhaltertext">
    <w:name w:val="Placeholder Text"/>
    <w:basedOn w:val="Absatz-Standardschriftart"/>
    <w:uiPriority w:val="99"/>
    <w:semiHidden/>
    <w:rsid w:val="007055F7"/>
    <w:rPr>
      <w:color w:val="808080"/>
    </w:rPr>
  </w:style>
  <w:style w:type="character" w:styleId="Hyperlink">
    <w:name w:val="Hyperlink"/>
    <w:basedOn w:val="Absatz-Standardschriftart"/>
    <w:unhideWhenUsed/>
    <w:rsid w:val="00FF1207"/>
    <w:rPr>
      <w:rFonts w:asciiTheme="minorHAnsi" w:hAnsiTheme="minorHAnsi"/>
      <w:color w:val="0082C9" w:themeColor="hyperlink"/>
      <w:sz w:val="20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37DB9"/>
    <w:rPr>
      <w:color w:val="605E5C"/>
      <w:shd w:val="clear" w:color="auto" w:fill="E1DFDD"/>
    </w:rPr>
  </w:style>
  <w:style w:type="paragraph" w:customStyle="1" w:styleId="T16ptschwarz-TitelseitenSubtitel">
    <w:name w:val="T 16pt schwarz - Titelseiten Subtitel"/>
    <w:basedOn w:val="Standard"/>
    <w:uiPriority w:val="8"/>
    <w:qFormat/>
    <w:rsid w:val="00D17859"/>
    <w:pPr>
      <w:spacing w:after="240"/>
    </w:pPr>
    <w:rPr>
      <w:sz w:val="32"/>
    </w:rPr>
  </w:style>
  <w:style w:type="paragraph" w:customStyle="1" w:styleId="T10ptFett">
    <w:name w:val="T 10pt Fett"/>
    <w:basedOn w:val="Standard"/>
    <w:next w:val="Standard"/>
    <w:uiPriority w:val="5"/>
    <w:qFormat/>
    <w:rsid w:val="0009462E"/>
    <w:pPr>
      <w:spacing w:before="200" w:after="100"/>
    </w:pPr>
    <w:rPr>
      <w:b/>
    </w:rPr>
  </w:style>
  <w:style w:type="paragraph" w:styleId="Verzeichnis1">
    <w:name w:val="toc 1"/>
    <w:basedOn w:val="Standard"/>
    <w:next w:val="Standard"/>
    <w:uiPriority w:val="39"/>
    <w:semiHidden/>
    <w:rsid w:val="001A0892"/>
    <w:pPr>
      <w:spacing w:before="100" w:after="100"/>
      <w:ind w:left="709" w:right="567" w:hanging="709"/>
    </w:pPr>
    <w:rPr>
      <w:b/>
      <w:color w:val="EF4036" w:themeColor="accent4"/>
    </w:rPr>
  </w:style>
  <w:style w:type="paragraph" w:styleId="Verzeichnis2">
    <w:name w:val="toc 2"/>
    <w:basedOn w:val="Standard"/>
    <w:next w:val="Standard"/>
    <w:uiPriority w:val="39"/>
    <w:semiHidden/>
    <w:rsid w:val="001A0892"/>
    <w:pPr>
      <w:spacing w:after="60"/>
      <w:ind w:left="709" w:right="567" w:hanging="709"/>
    </w:pPr>
  </w:style>
  <w:style w:type="paragraph" w:styleId="Verzeichnis3">
    <w:name w:val="toc 3"/>
    <w:basedOn w:val="Standard"/>
    <w:next w:val="Standard"/>
    <w:uiPriority w:val="39"/>
    <w:semiHidden/>
    <w:rsid w:val="001A0892"/>
    <w:pPr>
      <w:spacing w:after="60"/>
      <w:ind w:left="1418" w:right="567" w:hanging="709"/>
    </w:pPr>
  </w:style>
  <w:style w:type="table" w:customStyle="1" w:styleId="03SKJVRahmenblau">
    <w:name w:val="03 SKJV Rahmen blau"/>
    <w:basedOn w:val="NormaleTabelle"/>
    <w:uiPriority w:val="99"/>
    <w:rsid w:val="00F72C99"/>
    <w:pPr>
      <w:spacing w:after="0"/>
    </w:pPr>
    <w:tblPr>
      <w:tblBorders>
        <w:top w:val="single" w:sz="4" w:space="0" w:color="0082C9" w:themeColor="accent1"/>
        <w:left w:val="single" w:sz="4" w:space="0" w:color="0082C9" w:themeColor="accent1"/>
        <w:bottom w:val="single" w:sz="4" w:space="0" w:color="0082C9" w:themeColor="accent1"/>
        <w:right w:val="single" w:sz="4" w:space="0" w:color="0082C9" w:themeColor="accent1"/>
        <w:insideH w:val="single" w:sz="4" w:space="0" w:color="0082C9" w:themeColor="accent1"/>
        <w:insideV w:val="single" w:sz="4" w:space="0" w:color="0082C9" w:themeColor="accent1"/>
      </w:tblBorders>
    </w:tblPr>
    <w:tblStylePr w:type="firstRow">
      <w:tblPr/>
      <w:tcPr>
        <w:tcBorders>
          <w:top w:val="single" w:sz="4" w:space="0" w:color="0082C9" w:themeColor="accent1"/>
          <w:left w:val="single" w:sz="4" w:space="0" w:color="0082C9" w:themeColor="accent1"/>
          <w:bottom w:val="single" w:sz="4" w:space="0" w:color="0082C9" w:themeColor="accent1"/>
          <w:right w:val="single" w:sz="4" w:space="0" w:color="0082C9" w:themeColor="accent1"/>
          <w:insideH w:val="single" w:sz="4" w:space="0" w:color="0082C9" w:themeColor="accent1"/>
          <w:insideV w:val="single" w:sz="4" w:space="0" w:color="0082C9" w:themeColor="accent1"/>
        </w:tcBorders>
        <w:shd w:val="clear" w:color="auto" w:fill="D9E5F5" w:themeFill="accent3"/>
      </w:tcPr>
    </w:tblStylePr>
  </w:style>
  <w:style w:type="table" w:customStyle="1" w:styleId="04SKJVFormularzeilen">
    <w:name w:val="04 SKJV Formularzeilen"/>
    <w:basedOn w:val="NormaleTabelle"/>
    <w:uiPriority w:val="99"/>
    <w:rsid w:val="00F72C99"/>
    <w:pPr>
      <w:spacing w:after="0"/>
    </w:pPr>
    <w:tblPr>
      <w:tblStyleRowBandSize w:val="1"/>
      <w:tblCellMar>
        <w:top w:w="170" w:type="dxa"/>
        <w:left w:w="0" w:type="dxa"/>
        <w:right w:w="0" w:type="dxa"/>
      </w:tblCellMar>
    </w:tblPr>
    <w:tblStylePr w:type="lastRow">
      <w:tblPr/>
      <w:tcPr>
        <w:tcBorders>
          <w:bottom w:val="nil"/>
        </w:tcBorders>
      </w:tcPr>
    </w:tblStylePr>
    <w:tblStylePr w:type="band1Horz">
      <w:tblPr/>
      <w:tcPr>
        <w:tcBorders>
          <w:bottom w:val="single" w:sz="4" w:space="0" w:color="0082C9" w:themeColor="accent1"/>
        </w:tcBorders>
      </w:tcPr>
    </w:tblStylePr>
    <w:tblStylePr w:type="band2Horz">
      <w:tblPr/>
      <w:tcPr>
        <w:tcBorders>
          <w:bottom w:val="single" w:sz="4" w:space="0" w:color="0082C9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formation-continue@cscsp.ch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6C9A61E193D47D4B28405C89BBC04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C676E7-3B88-4AC9-B562-F95898B7D5BB}"/>
      </w:docPartPr>
      <w:docPartBody>
        <w:p w:rsidR="00B4510A" w:rsidRDefault="00B4510A">
          <w:pPr>
            <w:pStyle w:val="66C9A61E193D47D4B28405C89BBC0469"/>
          </w:pPr>
          <w:r>
            <w:rPr>
              <w:rStyle w:val="Platzhaltertext"/>
            </w:rPr>
            <w:t>Überschrift 1 (Alt+1)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10A"/>
    <w:rsid w:val="00031A1E"/>
    <w:rsid w:val="00102131"/>
    <w:rsid w:val="00403D75"/>
    <w:rsid w:val="005F5C1B"/>
    <w:rsid w:val="0077796C"/>
    <w:rsid w:val="00930EC6"/>
    <w:rsid w:val="00A76116"/>
    <w:rsid w:val="00B4510A"/>
    <w:rsid w:val="00DA6ABD"/>
    <w:rsid w:val="00EF11B6"/>
    <w:rsid w:val="00FD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66C9A61E193D47D4B28405C89BBC0469">
    <w:name w:val="66C9A61E193D47D4B28405C89BBC04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SKJV">
  <a:themeElements>
    <a:clrScheme name="SKJV">
      <a:dk1>
        <a:sysClr val="windowText" lastClr="000000"/>
      </a:dk1>
      <a:lt1>
        <a:sysClr val="window" lastClr="FFFFFF"/>
      </a:lt1>
      <a:dk2>
        <a:srgbClr val="2FB457"/>
      </a:dk2>
      <a:lt2>
        <a:srgbClr val="4F3293"/>
      </a:lt2>
      <a:accent1>
        <a:srgbClr val="0082C9"/>
      </a:accent1>
      <a:accent2>
        <a:srgbClr val="5FA6DB"/>
      </a:accent2>
      <a:accent3>
        <a:srgbClr val="D9E5F5"/>
      </a:accent3>
      <a:accent4>
        <a:srgbClr val="EF4036"/>
      </a:accent4>
      <a:accent5>
        <a:srgbClr val="F68F75"/>
      </a:accent5>
      <a:accent6>
        <a:srgbClr val="FDE3D8"/>
      </a:accent6>
      <a:hlink>
        <a:srgbClr val="0082C9"/>
      </a:hlink>
      <a:folHlink>
        <a:srgbClr val="EF4036"/>
      </a:folHlink>
    </a:clrScheme>
    <a:fontScheme name="SKJV">
      <a:majorFont>
        <a:latin typeface="Corbel"/>
        <a:ea typeface=""/>
        <a:cs typeface=""/>
      </a:majorFont>
      <a:minorFont>
        <a:latin typeface="Corbe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CBC421688FEE4F857531A2C33AD7D3" ma:contentTypeVersion="18" ma:contentTypeDescription="Ein neues Dokument erstellen." ma:contentTypeScope="" ma:versionID="fbfa6ea936bcc255d45c6b7ef3779f90">
  <xsd:schema xmlns:xsd="http://www.w3.org/2001/XMLSchema" xmlns:xs="http://www.w3.org/2001/XMLSchema" xmlns:p="http://schemas.microsoft.com/office/2006/metadata/properties" xmlns:ns2="d06fd1fa-d5be-4ea7-b398-5bccd8f94d4c" xmlns:ns3="6801c29f-8e05-4133-b2d1-e1fa0c81f248" targetNamespace="http://schemas.microsoft.com/office/2006/metadata/properties" ma:root="true" ma:fieldsID="835993b1e13a133fc0264d1a140b8ffa" ns2:_="" ns3:_="">
    <xsd:import namespace="d06fd1fa-d5be-4ea7-b398-5bccd8f94d4c"/>
    <xsd:import namespace="6801c29f-8e05-4133-b2d1-e1fa0c81f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6fd1fa-d5be-4ea7-b398-5bccd8f94d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7af063ec-5cf3-4513-8593-96a65e15e9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01c29f-8e05-4133-b2d1-e1fa0c81f24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a20035f-f1a3-491b-b408-5d635cc3a27f}" ma:internalName="TaxCatchAll" ma:showField="CatchAllData" ma:web="6801c29f-8e05-4133-b2d1-e1fa0c81f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01c29f-8e05-4133-b2d1-e1fa0c81f248" xsi:nil="true"/>
    <lcf76f155ced4ddcb4097134ff3c332f xmlns="d06fd1fa-d5be-4ea7-b398-5bccd8f94d4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7F65434-15D6-4822-987E-F07C3006DC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272A36-D16D-48EE-9F56-C6572DA276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6fd1fa-d5be-4ea7-b398-5bccd8f94d4c"/>
    <ds:schemaRef ds:uri="6801c29f-8e05-4133-b2d1-e1fa0c81f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944443-2344-4974-911B-8D2B4F6DD0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6B5AF0-CA84-4C20-9DC0-DCCEF0BA44F2}">
  <ds:schemaRefs>
    <ds:schemaRef ds:uri="http://schemas.microsoft.com/office/2006/metadata/properties"/>
    <ds:schemaRef ds:uri="http://schemas.microsoft.com/office/infopath/2007/PartnerControls"/>
    <ds:schemaRef ds:uri="6801c29f-8e05-4133-b2d1-e1fa0c81f248"/>
    <ds:schemaRef ds:uri="d06fd1fa-d5be-4ea7-b398-5bccd8f94d4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DE_A4_Hoch</Template>
  <TotalTime>0</TotalTime>
  <Pages>2</Pages>
  <Words>303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Links>
    <vt:vector size="6" baseType="variant">
      <vt:variant>
        <vt:i4>458877</vt:i4>
      </vt:variant>
      <vt:variant>
        <vt:i4>138</vt:i4>
      </vt:variant>
      <vt:variant>
        <vt:i4>0</vt:i4>
      </vt:variant>
      <vt:variant>
        <vt:i4>5</vt:i4>
      </vt:variant>
      <vt:variant>
        <vt:lpwstr>mailto:formation-continue@cscsp.ch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Zimmermann Eliane</dc:creator>
  <cp:keywords>, docId:47EB9D12DA7D88360F0AAFA0150C3EF9</cp:keywords>
  <dc:description/>
  <cp:lastModifiedBy>Dorsaz Grégoire</cp:lastModifiedBy>
  <cp:revision>2</cp:revision>
  <cp:lastPrinted>2025-01-23T00:24:00Z</cp:lastPrinted>
  <dcterms:created xsi:type="dcterms:W3CDTF">2025-03-11T14:13:00Z</dcterms:created>
  <dcterms:modified xsi:type="dcterms:W3CDTF">2025-03-11T14:13:00Z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0x0101000CCBC421688FEE4F857531A2C33AD7D3</vt:lpwstr>
  </property>
  <property fmtid="{D5CDD505-2E9C-101B-9397-08002B2CF9AE}" pid="3" name="MediaServiceImageTags">
    <vt:lpwstr/>
  </property>
  <property fmtid="{D5CDD505-2E9C-101B-9397-08002B2CF9AE}" pid="4" name="oc_skjv_dokumente_ablage">
    <vt:i4>1</vt:i4>
  </property>
</Properties>
</file>